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CF859" w14:textId="4B8704D1" w:rsidR="004776F4" w:rsidRPr="008355C1" w:rsidRDefault="00A93D0A" w:rsidP="004776F4">
      <w:pPr>
        <w:pStyle w:val="Datum-SBO"/>
      </w:pPr>
      <w:r>
        <w:rPr>
          <w:noProof/>
        </w:rPr>
        <w:drawing>
          <wp:anchor distT="0" distB="0" distL="114300" distR="114300" simplePos="0" relativeHeight="251668488" behindDoc="1" locked="0" layoutInCell="1" allowOverlap="1" wp14:anchorId="15D0ADC7" wp14:editId="037E99B9">
            <wp:simplePos x="0" y="0"/>
            <wp:positionH relativeFrom="page">
              <wp:posOffset>4695825</wp:posOffset>
            </wp:positionH>
            <wp:positionV relativeFrom="paragraph">
              <wp:posOffset>-966470</wp:posOffset>
            </wp:positionV>
            <wp:extent cx="2381250" cy="2381250"/>
            <wp:effectExtent l="0" t="0" r="0" b="0"/>
            <wp:wrapNone/>
            <wp:docPr id="918439100" name="Bildobjekt 5" descr="En bild som visar Rörmokeritillbehör, kran, diskho, Toalettartiklar&#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39100" name="Bildobjekt 5" descr="En bild som visar Rörmokeritillbehör, kran, diskho, Toalettartiklar&#10;&#10;AI-genererat innehåll kan vara felaktigt."/>
                    <pic:cNvPicPr/>
                  </pic:nvPicPr>
                  <pic:blipFill rotWithShape="1">
                    <a:blip r:embed="rId10"/>
                    <a:srcRect l="11604" r="32120"/>
                    <a:stretch>
                      <a:fillRect/>
                    </a:stretch>
                  </pic:blipFill>
                  <pic:spPr bwMode="auto">
                    <a:xfrm>
                      <a:off x="0" y="0"/>
                      <a:ext cx="2381250" cy="2381250"/>
                    </a:xfrm>
                    <a:prstGeom prst="ellipse">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gramStart"/>
      <w:r w:rsidR="004776F4" w:rsidRPr="008355C1">
        <w:t>20</w:t>
      </w:r>
      <w:r w:rsidR="005421A2">
        <w:t>2</w:t>
      </w:r>
      <w:r>
        <w:t>5</w:t>
      </w:r>
      <w:r w:rsidR="004776F4" w:rsidRPr="008355C1">
        <w:t>-</w:t>
      </w:r>
      <w:r w:rsidR="00AB4F6F">
        <w:t>1</w:t>
      </w:r>
      <w:r w:rsidR="00C300AA">
        <w:t>2</w:t>
      </w:r>
      <w:proofErr w:type="gramEnd"/>
      <w:r w:rsidR="00AB4F6F">
        <w:t>-</w:t>
      </w:r>
      <w:r>
        <w:t>??</w:t>
      </w:r>
    </w:p>
    <w:p w14:paraId="1B803D16" w14:textId="2399D1AC" w:rsidR="004776F4" w:rsidRPr="008355C1" w:rsidRDefault="004776F4" w:rsidP="004776F4">
      <w:pPr>
        <w:pStyle w:val="verrubbeSBO"/>
      </w:pPr>
      <w:r>
        <w:t>Till hyresgäster på Östermalm</w:t>
      </w:r>
    </w:p>
    <w:p w14:paraId="21B424CC" w14:textId="381A7A48" w:rsidR="004776F4" w:rsidRPr="00526BAE" w:rsidRDefault="002E12E6" w:rsidP="004776F4">
      <w:pPr>
        <w:pStyle w:val="RubrikstortunnSBO"/>
      </w:pPr>
      <w:r>
        <w:t xml:space="preserve">Renovering av duschrum </w:t>
      </w:r>
      <w:r w:rsidR="00AD03F8">
        <w:br/>
      </w:r>
      <w:r>
        <w:t xml:space="preserve">– </w:t>
      </w:r>
      <w:r w:rsidR="007C66CC">
        <w:t>Tidplan för arbetet</w:t>
      </w:r>
    </w:p>
    <w:p w14:paraId="3949FD5D" w14:textId="1EB4B906" w:rsidR="00037A7E" w:rsidRDefault="004776F4" w:rsidP="00BD7FD5">
      <w:pPr>
        <w:pStyle w:val="Brd"/>
      </w:pPr>
      <w:r>
        <w:t xml:space="preserve">Vi har tidigare informerat om att </w:t>
      </w:r>
      <w:r w:rsidR="002E6B67">
        <w:t>vi ska renovera duschrum</w:t>
      </w:r>
      <w:r w:rsidR="00635456">
        <w:t>men</w:t>
      </w:r>
      <w:r w:rsidR="002E6B67">
        <w:t xml:space="preserve"> i alla</w:t>
      </w:r>
      <w:r w:rsidR="00E1757F">
        <w:t xml:space="preserve"> våra</w:t>
      </w:r>
      <w:r w:rsidR="002E6B67">
        <w:t xml:space="preserve"> lägenheter</w:t>
      </w:r>
      <w:r w:rsidR="00D8314B">
        <w:t xml:space="preserve"> på Östermalm</w:t>
      </w:r>
      <w:r w:rsidRPr="003B6EF3">
        <w:t xml:space="preserve">. </w:t>
      </w:r>
      <w:r w:rsidR="00E70658">
        <w:t>Snart</w:t>
      </w:r>
      <w:r w:rsidR="00037A7E">
        <w:t xml:space="preserve"> </w:t>
      </w:r>
      <w:r w:rsidR="00E1757F">
        <w:t xml:space="preserve">är vi klara med </w:t>
      </w:r>
      <w:r w:rsidR="00F92244">
        <w:t>hälften</w:t>
      </w:r>
      <w:r w:rsidR="00EC5073">
        <w:t xml:space="preserve"> av bostäderna</w:t>
      </w:r>
      <w:r w:rsidR="00DC1370">
        <w:t xml:space="preserve"> och </w:t>
      </w:r>
      <w:r w:rsidR="00D90F44">
        <w:t>projektet</w:t>
      </w:r>
      <w:r w:rsidR="006F1530">
        <w:t xml:space="preserve"> har flutit på </w:t>
      </w:r>
      <w:r w:rsidR="00C70AF3">
        <w:t>bra</w:t>
      </w:r>
      <w:r w:rsidR="00E1757F">
        <w:t xml:space="preserve">. </w:t>
      </w:r>
    </w:p>
    <w:p w14:paraId="1351B006" w14:textId="5120172A" w:rsidR="007C66CC" w:rsidRDefault="007C66CC" w:rsidP="007C66CC">
      <w:pPr>
        <w:pStyle w:val="Mellanrubrik"/>
      </w:pPr>
      <w:r>
        <w:t>Tidplan</w:t>
      </w:r>
    </w:p>
    <w:p w14:paraId="43390309" w14:textId="3BDA0239" w:rsidR="00B83F4F" w:rsidRDefault="00BC6696" w:rsidP="00B83F4F">
      <w:pPr>
        <w:pStyle w:val="Brd"/>
      </w:pPr>
      <w:r>
        <w:rPr>
          <w:noProof/>
        </w:rPr>
        <mc:AlternateContent>
          <mc:Choice Requires="wps">
            <w:drawing>
              <wp:anchor distT="0" distB="0" distL="114300" distR="114300" simplePos="0" relativeHeight="251658242" behindDoc="1" locked="0" layoutInCell="1" allowOverlap="1" wp14:anchorId="558D0826" wp14:editId="1B9CE569">
                <wp:simplePos x="0" y="0"/>
                <wp:positionH relativeFrom="margin">
                  <wp:posOffset>3938905</wp:posOffset>
                </wp:positionH>
                <wp:positionV relativeFrom="paragraph">
                  <wp:posOffset>737234</wp:posOffset>
                </wp:positionV>
                <wp:extent cx="2095500" cy="4029075"/>
                <wp:effectExtent l="0" t="0" r="0" b="9525"/>
                <wp:wrapNone/>
                <wp:docPr id="270031470" name="Rektangel 3"/>
                <wp:cNvGraphicFramePr/>
                <a:graphic xmlns:a="http://schemas.openxmlformats.org/drawingml/2006/main">
                  <a:graphicData uri="http://schemas.microsoft.com/office/word/2010/wordprocessingShape">
                    <wps:wsp>
                      <wps:cNvSpPr/>
                      <wps:spPr>
                        <a:xfrm>
                          <a:off x="0" y="0"/>
                          <a:ext cx="2095500" cy="4029075"/>
                        </a:xfrm>
                        <a:prstGeom prst="rect">
                          <a:avLst/>
                        </a:prstGeom>
                        <a:solidFill>
                          <a:srgbClr val="76B82A">
                            <a:alpha val="15000"/>
                          </a:srgbClr>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DA6033" id="Rektangel 3" o:spid="_x0000_s1026" style="position:absolute;margin-left:310.15pt;margin-top:58.05pt;width:165pt;height:317.2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" fillcolor="#76b82a" stroked="f">
                <v:fill opacity="9766f"/>
                <w10:wrap anchorx="margin"/>
              </v:rect>
            </w:pict>
          </mc:Fallback>
        </mc:AlternateContent>
      </w:r>
      <w:r w:rsidR="00C96843">
        <w:rPr>
          <w:noProof/>
        </w:rPr>
        <mc:AlternateContent>
          <mc:Choice Requires="wps">
            <w:drawing>
              <wp:anchor distT="45720" distB="45720" distL="114300" distR="114300" simplePos="0" relativeHeight="251662344" behindDoc="1" locked="0" layoutInCell="1" allowOverlap="1" wp14:anchorId="7689A45C" wp14:editId="0014D652">
                <wp:simplePos x="0" y="0"/>
                <wp:positionH relativeFrom="margin">
                  <wp:posOffset>4024630</wp:posOffset>
                </wp:positionH>
                <wp:positionV relativeFrom="paragraph">
                  <wp:posOffset>851535</wp:posOffset>
                </wp:positionV>
                <wp:extent cx="1885950" cy="4076700"/>
                <wp:effectExtent l="0" t="0" r="0" b="0"/>
                <wp:wrapNone/>
                <wp:docPr id="2021797535"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4076700"/>
                        </a:xfrm>
                        <a:prstGeom prst="rect">
                          <a:avLst/>
                        </a:prstGeom>
                        <a:noFill/>
                        <a:ln w="9525">
                          <a:noFill/>
                          <a:miter lim="800000"/>
                          <a:headEnd/>
                          <a:tailEnd/>
                        </a:ln>
                      </wps:spPr>
                      <wps:txbx>
                        <w:txbxContent>
                          <w:p w14:paraId="5C270BE5" w14:textId="1324A869" w:rsidR="00C65DAE" w:rsidRPr="00C65DAE" w:rsidRDefault="0025637E" w:rsidP="000F4A41">
                            <w:pPr>
                              <w:rPr>
                                <w:rFonts w:ascii="Source Sans Pro" w:hAnsi="Source Sans Pro"/>
                                <w:b/>
                                <w:bCs/>
                                <w:sz w:val="26"/>
                                <w:szCs w:val="26"/>
                              </w:rPr>
                            </w:pPr>
                            <w:r>
                              <w:rPr>
                                <w:rFonts w:ascii="Source Sans Pro" w:hAnsi="Source Sans Pro"/>
                                <w:b/>
                                <w:bCs/>
                                <w:sz w:val="26"/>
                                <w:szCs w:val="26"/>
                              </w:rPr>
                              <w:t>Bra att veta</w:t>
                            </w:r>
                          </w:p>
                          <w:p w14:paraId="17DC26D4" w14:textId="566B54C9" w:rsidR="00DB3D7B" w:rsidRPr="00C96843" w:rsidRDefault="00254A65" w:rsidP="00C96843">
                            <w:pPr>
                              <w:pStyle w:val="Brd"/>
                            </w:pPr>
                            <w:r w:rsidRPr="00254A65">
                              <w:t>•</w:t>
                            </w:r>
                            <w:r>
                              <w:t xml:space="preserve"> </w:t>
                            </w:r>
                            <w:r w:rsidR="00EE54C6">
                              <w:t xml:space="preserve">Arbetet tar cirka tolv arbetsdagar per bostad. </w:t>
                            </w:r>
                            <w:r w:rsidR="00007849">
                              <w:t>Arbetstide</w:t>
                            </w:r>
                            <w:r w:rsidR="00562601">
                              <w:t>n</w:t>
                            </w:r>
                            <w:r w:rsidR="00007849">
                              <w:t xml:space="preserve"> i lägenheten</w:t>
                            </w:r>
                            <w:r w:rsidR="00562601">
                              <w:t xml:space="preserve"> är måndag-fredag </w:t>
                            </w:r>
                            <w:r w:rsidR="00562601" w:rsidRPr="00D95609">
                              <w:rPr>
                                <w:b/>
                                <w:bCs/>
                              </w:rPr>
                              <w:t>cirka</w:t>
                            </w:r>
                            <w:r w:rsidR="00007849" w:rsidRPr="00D95609">
                              <w:rPr>
                                <w:b/>
                                <w:bCs/>
                              </w:rPr>
                              <w:t xml:space="preserve"> 07.00-16.15</w:t>
                            </w:r>
                          </w:p>
                          <w:p w14:paraId="10677CD2" w14:textId="1CE790F3" w:rsidR="00007849" w:rsidRDefault="00254A65" w:rsidP="00C65DAE">
                            <w:pPr>
                              <w:pStyle w:val="Brd"/>
                            </w:pPr>
                            <w:r w:rsidRPr="00254A65">
                              <w:t>•</w:t>
                            </w:r>
                            <w:r>
                              <w:t xml:space="preserve"> </w:t>
                            </w:r>
                            <w:r w:rsidR="001C1F46">
                              <w:t>På varje adress</w:t>
                            </w:r>
                            <w:r w:rsidR="004F34DF">
                              <w:t xml:space="preserve"> </w:t>
                            </w:r>
                            <w:r w:rsidR="00C65DAE">
                              <w:t xml:space="preserve">går </w:t>
                            </w:r>
                            <w:r w:rsidR="004F34DF">
                              <w:t>vi i omvänd bokstavsordning</w:t>
                            </w:r>
                            <w:r w:rsidR="009A5748">
                              <w:t xml:space="preserve">. </w:t>
                            </w:r>
                            <w:r w:rsidR="00C96843">
                              <w:t xml:space="preserve">I en länga som går från A till D </w:t>
                            </w:r>
                            <w:r w:rsidR="00C94F87">
                              <w:t xml:space="preserve">börjar </w:t>
                            </w:r>
                            <w:r w:rsidR="00C96843">
                              <w:t xml:space="preserve">vi </w:t>
                            </w:r>
                            <w:r w:rsidR="00E07D71">
                              <w:t xml:space="preserve">alltså </w:t>
                            </w:r>
                            <w:r w:rsidR="00C94F87">
                              <w:t xml:space="preserve">med </w:t>
                            </w:r>
                            <w:r w:rsidR="00D56EC0">
                              <w:t xml:space="preserve">trapphus </w:t>
                            </w:r>
                            <w:r w:rsidR="00C94F87">
                              <w:t>D och avslutar med</w:t>
                            </w:r>
                            <w:r w:rsidR="004F34DF">
                              <w:t xml:space="preserve"> A.</w:t>
                            </w:r>
                          </w:p>
                          <w:p w14:paraId="618EC8E7" w14:textId="1B5B2497" w:rsidR="004F34DF" w:rsidRDefault="00254A65" w:rsidP="00C65DAE">
                            <w:pPr>
                              <w:pStyle w:val="Brd"/>
                            </w:pPr>
                            <w:r w:rsidRPr="00254A65">
                              <w:t>•</w:t>
                            </w:r>
                            <w:r>
                              <w:t xml:space="preserve"> </w:t>
                            </w:r>
                            <w:r w:rsidR="00FB3766">
                              <w:t>4 juli</w:t>
                            </w:r>
                            <w:r w:rsidR="00C65DAE">
                              <w:t xml:space="preserve">- </w:t>
                            </w:r>
                            <w:r w:rsidR="00FB3766">
                              <w:t>2 augusti har företagen vi anlitar semester. Då sker inget arbete</w:t>
                            </w:r>
                            <w:r w:rsidR="004379BE">
                              <w:t>.</w:t>
                            </w:r>
                            <w:r w:rsidR="00E07D71">
                              <w:t xml:space="preserve"> </w:t>
                            </w:r>
                            <w:r w:rsidR="002F010C">
                              <w:t xml:space="preserve">Vi </w:t>
                            </w:r>
                            <w:r w:rsidR="00643C16">
                              <w:t xml:space="preserve">lämnar inget halvfärdigt </w:t>
                            </w:r>
                            <w:r w:rsidR="00EA5C4B">
                              <w:t xml:space="preserve">utan gör klart de </w:t>
                            </w:r>
                            <w:r w:rsidR="000041E8">
                              <w:t>bostäder vi påbörjat innan semestern.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9A45C" id="_x0000_t202" coordsize="21600,21600" o:spt="202" path="m,l,21600r21600,l21600,xe">
                <v:stroke joinstyle="miter"/>
                <v:path gradientshapeok="t" o:connecttype="rect"/>
              </v:shapetype>
              <v:shape id="Textruta 2" o:spid="_x0000_s1026" type="#_x0000_t202" style="position:absolute;margin-left:316.9pt;margin-top:67.05pt;width:148.5pt;height:321pt;z-index:-251654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" filled="f" stroked="f">
                <v:textbox>
                  <w:txbxContent>
                    <w:p w14:paraId="5C270BE5" w14:textId="1324A869" w:rsidR="00C65DAE" w:rsidRPr="00C65DAE" w:rsidRDefault="0025637E" w:rsidP="000F4A41">
                      <w:pPr>
                        <w:rPr>
                          <w:rFonts w:ascii="Source Sans Pro" w:hAnsi="Source Sans Pro"/>
                          <w:b/>
                          <w:bCs/>
                          <w:sz w:val="26"/>
                          <w:szCs w:val="26"/>
                        </w:rPr>
                      </w:pPr>
                      <w:r>
                        <w:rPr>
                          <w:rFonts w:ascii="Source Sans Pro" w:hAnsi="Source Sans Pro"/>
                          <w:b/>
                          <w:bCs/>
                          <w:sz w:val="26"/>
                          <w:szCs w:val="26"/>
                        </w:rPr>
                        <w:t>Bra att veta</w:t>
                      </w:r>
                    </w:p>
                    <w:p w14:paraId="17DC26D4" w14:textId="566B54C9" w:rsidR="00DB3D7B" w:rsidRPr="00C96843" w:rsidRDefault="00254A65" w:rsidP="00C96843">
                      <w:pPr>
                        <w:pStyle w:val="Brd"/>
                      </w:pPr>
                      <w:r w:rsidRPr="00254A65">
                        <w:t>•</w:t>
                      </w:r>
                      <w:r>
                        <w:t xml:space="preserve"> </w:t>
                      </w:r>
                      <w:r w:rsidR="00EE54C6">
                        <w:t xml:space="preserve">Arbetet tar cirka tolv arbetsdagar per bostad. </w:t>
                      </w:r>
                      <w:r w:rsidR="00007849">
                        <w:t>Arbetstide</w:t>
                      </w:r>
                      <w:r w:rsidR="00562601">
                        <w:t>n</w:t>
                      </w:r>
                      <w:r w:rsidR="00007849">
                        <w:t xml:space="preserve"> i lägenheten</w:t>
                      </w:r>
                      <w:r w:rsidR="00562601">
                        <w:t xml:space="preserve"> är måndag-fredag </w:t>
                      </w:r>
                      <w:r w:rsidR="00562601" w:rsidRPr="00D95609">
                        <w:rPr>
                          <w:b/>
                          <w:bCs/>
                        </w:rPr>
                        <w:t>cirka</w:t>
                      </w:r>
                      <w:r w:rsidR="00007849" w:rsidRPr="00D95609">
                        <w:rPr>
                          <w:b/>
                          <w:bCs/>
                        </w:rPr>
                        <w:t xml:space="preserve"> 07.00-16.15</w:t>
                      </w:r>
                    </w:p>
                    <w:p w14:paraId="10677CD2" w14:textId="1CE790F3" w:rsidR="00007849" w:rsidRDefault="00254A65" w:rsidP="00C65DAE">
                      <w:pPr>
                        <w:pStyle w:val="Brd"/>
                      </w:pPr>
                      <w:r w:rsidRPr="00254A65">
                        <w:t>•</w:t>
                      </w:r>
                      <w:r>
                        <w:t xml:space="preserve"> </w:t>
                      </w:r>
                      <w:r w:rsidR="001C1F46">
                        <w:t>På varje adress</w:t>
                      </w:r>
                      <w:r w:rsidR="004F34DF">
                        <w:t xml:space="preserve"> </w:t>
                      </w:r>
                      <w:r w:rsidR="00C65DAE">
                        <w:t xml:space="preserve">går </w:t>
                      </w:r>
                      <w:r w:rsidR="004F34DF">
                        <w:t>vi i omvänd bokstavsordning</w:t>
                      </w:r>
                      <w:r w:rsidR="009A5748">
                        <w:t xml:space="preserve">. </w:t>
                      </w:r>
                      <w:r w:rsidR="00C96843">
                        <w:t xml:space="preserve">I en länga som går från A till D </w:t>
                      </w:r>
                      <w:r w:rsidR="00C94F87">
                        <w:t xml:space="preserve">börjar </w:t>
                      </w:r>
                      <w:r w:rsidR="00C96843">
                        <w:t xml:space="preserve">vi </w:t>
                      </w:r>
                      <w:r w:rsidR="00E07D71">
                        <w:t xml:space="preserve">alltså </w:t>
                      </w:r>
                      <w:r w:rsidR="00C94F87">
                        <w:t xml:space="preserve">med </w:t>
                      </w:r>
                      <w:r w:rsidR="00D56EC0">
                        <w:t xml:space="preserve">trapphus </w:t>
                      </w:r>
                      <w:r w:rsidR="00C94F87">
                        <w:t>D och avslutar med</w:t>
                      </w:r>
                      <w:r w:rsidR="004F34DF">
                        <w:t xml:space="preserve"> A.</w:t>
                      </w:r>
                    </w:p>
                    <w:p w14:paraId="618EC8E7" w14:textId="1B5B2497" w:rsidR="004F34DF" w:rsidRDefault="00254A65" w:rsidP="00C65DAE">
                      <w:pPr>
                        <w:pStyle w:val="Brd"/>
                      </w:pPr>
                      <w:r w:rsidRPr="00254A65">
                        <w:t>•</w:t>
                      </w:r>
                      <w:r>
                        <w:t xml:space="preserve"> </w:t>
                      </w:r>
                      <w:r w:rsidR="00FB3766">
                        <w:t>4 juli</w:t>
                      </w:r>
                      <w:r w:rsidR="00C65DAE">
                        <w:t xml:space="preserve">- </w:t>
                      </w:r>
                      <w:r w:rsidR="00FB3766">
                        <w:t>2 augusti har företagen vi anlitar semester. Då sker inget arbete</w:t>
                      </w:r>
                      <w:r w:rsidR="004379BE">
                        <w:t>.</w:t>
                      </w:r>
                      <w:r w:rsidR="00E07D71">
                        <w:t xml:space="preserve"> </w:t>
                      </w:r>
                      <w:r w:rsidR="002F010C">
                        <w:t xml:space="preserve">Vi </w:t>
                      </w:r>
                      <w:r w:rsidR="00643C16">
                        <w:t xml:space="preserve">lämnar inget halvfärdigt </w:t>
                      </w:r>
                      <w:r w:rsidR="00EA5C4B">
                        <w:t xml:space="preserve">utan gör klart de </w:t>
                      </w:r>
                      <w:r w:rsidR="000041E8">
                        <w:t>bostäder vi påbörjat innan semestern.</w:t>
                      </w:r>
                    </w:p>
                  </w:txbxContent>
                </v:textbox>
                <w10:wrap anchorx="margin"/>
              </v:shape>
            </w:pict>
          </mc:Fallback>
        </mc:AlternateContent>
      </w:r>
      <w:r w:rsidR="00EF74C9">
        <w:t xml:space="preserve">Vi har sammanställt en </w:t>
      </w:r>
      <w:r w:rsidR="00D75659">
        <w:t xml:space="preserve">preliminär </w:t>
      </w:r>
      <w:r w:rsidR="00EF74C9">
        <w:t xml:space="preserve">tidplan </w:t>
      </w:r>
      <w:r w:rsidR="00C569A7">
        <w:t>som visar ungefär</w:t>
      </w:r>
      <w:r w:rsidR="00EF74C9">
        <w:t xml:space="preserve"> </w:t>
      </w:r>
      <w:r w:rsidR="00C569A7">
        <w:t>när din adress blir aktuell</w:t>
      </w:r>
      <w:r w:rsidR="00EF74C9">
        <w:t>.</w:t>
      </w:r>
      <w:r w:rsidR="00640971">
        <w:t xml:space="preserve"> Vi återkommer givetvis med mer exakt</w:t>
      </w:r>
      <w:r w:rsidR="002F010C">
        <w:t>a</w:t>
      </w:r>
      <w:r w:rsidR="00640971">
        <w:t xml:space="preserve"> datum.</w:t>
      </w:r>
      <w:r w:rsidR="00EF74C9">
        <w:t xml:space="preserve"> </w:t>
      </w:r>
      <w:r w:rsidR="00A3272F">
        <w:t xml:space="preserve">Inför </w:t>
      </w:r>
      <w:r w:rsidR="002F010C">
        <w:t xml:space="preserve">arbetet hos dig </w:t>
      </w:r>
      <w:r w:rsidR="00E8386B">
        <w:t>kommer vi</w:t>
      </w:r>
      <w:r w:rsidR="00C569A7">
        <w:t xml:space="preserve"> också</w:t>
      </w:r>
      <w:r w:rsidR="00E8386B">
        <w:t xml:space="preserve"> </w:t>
      </w:r>
      <w:r w:rsidR="00656493">
        <w:t xml:space="preserve">att </w:t>
      </w:r>
      <w:r w:rsidR="00656493" w:rsidRPr="00656493">
        <w:rPr>
          <w:b/>
          <w:bCs/>
        </w:rPr>
        <w:t>ta en personlig kontakt</w:t>
      </w:r>
      <w:r w:rsidR="00E8386B">
        <w:t xml:space="preserve"> och gå igenom dina förutsättningar</w:t>
      </w:r>
      <w:r w:rsidR="00436FBE">
        <w:t>.</w:t>
      </w:r>
    </w:p>
    <w:tbl>
      <w:tblPr>
        <w:tblStyle w:val="Rutntstabell4dekorfrg3"/>
        <w:tblpPr w:leftFromText="141" w:rightFromText="141" w:vertAnchor="text" w:tblpY="1"/>
        <w:tblOverlap w:val="never"/>
        <w:tblW w:w="5880" w:type="dxa"/>
        <w:tblLook w:val="04A0" w:firstRow="1" w:lastRow="0" w:firstColumn="1" w:lastColumn="0" w:noHBand="0" w:noVBand="1"/>
      </w:tblPr>
      <w:tblGrid>
        <w:gridCol w:w="3075"/>
        <w:gridCol w:w="2805"/>
      </w:tblGrid>
      <w:tr w:rsidR="00B85B47" w14:paraId="55CF85F8" w14:textId="77777777" w:rsidTr="000242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5" w:type="dxa"/>
          </w:tcPr>
          <w:p w14:paraId="64863D99" w14:textId="2F7E910F" w:rsidR="00B85B47" w:rsidRDefault="00443673" w:rsidP="0002423D">
            <w:pPr>
              <w:pStyle w:val="Brd"/>
            </w:pPr>
            <w:r>
              <w:t>Renovering sker</w:t>
            </w:r>
            <w:r w:rsidR="00B85B47">
              <w:t xml:space="preserve"> </w:t>
            </w:r>
          </w:p>
        </w:tc>
        <w:tc>
          <w:tcPr>
            <w:tcW w:w="2805" w:type="dxa"/>
          </w:tcPr>
          <w:p w14:paraId="0CF6094D" w14:textId="77D23087" w:rsidR="00B85B47" w:rsidRDefault="00B85B47" w:rsidP="0002423D">
            <w:pPr>
              <w:pStyle w:val="Brd"/>
              <w:cnfStyle w:val="100000000000" w:firstRow="1" w:lastRow="0" w:firstColumn="0" w:lastColumn="0" w:oddVBand="0" w:evenVBand="0" w:oddHBand="0" w:evenHBand="0" w:firstRowFirstColumn="0" w:firstRowLastColumn="0" w:lastRowFirstColumn="0" w:lastRowLastColumn="0"/>
            </w:pPr>
            <w:r>
              <w:t>Adress</w:t>
            </w:r>
          </w:p>
        </w:tc>
      </w:tr>
      <w:tr w:rsidR="00B85B47" w14:paraId="24F05961" w14:textId="77777777" w:rsidTr="00024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5" w:type="dxa"/>
          </w:tcPr>
          <w:p w14:paraId="15536160" w14:textId="341E07D4" w:rsidR="00B85B47" w:rsidRDefault="00374B0F" w:rsidP="0002423D">
            <w:pPr>
              <w:pStyle w:val="Brd"/>
            </w:pPr>
            <w:r w:rsidRPr="00374B0F">
              <w:t>Januari-februari 2026</w:t>
            </w:r>
          </w:p>
        </w:tc>
        <w:tc>
          <w:tcPr>
            <w:tcW w:w="2805" w:type="dxa"/>
          </w:tcPr>
          <w:p w14:paraId="3ACB5107" w14:textId="17909B6A" w:rsidR="00B85B47" w:rsidRDefault="001F5071" w:rsidP="0002423D">
            <w:pPr>
              <w:pStyle w:val="Brd"/>
              <w:cnfStyle w:val="000000100000" w:firstRow="0" w:lastRow="0" w:firstColumn="0" w:lastColumn="0" w:oddVBand="0" w:evenVBand="0" w:oddHBand="1" w:evenHBand="0" w:firstRowFirstColumn="0" w:firstRowLastColumn="0" w:lastRowFirstColumn="0" w:lastRowLastColumn="0"/>
            </w:pPr>
            <w:proofErr w:type="spellStart"/>
            <w:r w:rsidRPr="001F5071">
              <w:t>Örbäcksvägen</w:t>
            </w:r>
            <w:proofErr w:type="spellEnd"/>
            <w:r w:rsidRPr="001F5071">
              <w:t xml:space="preserve"> 13D-C</w:t>
            </w:r>
          </w:p>
        </w:tc>
      </w:tr>
      <w:tr w:rsidR="00B85B47" w14:paraId="29A27CBD" w14:textId="77777777" w:rsidTr="0002423D">
        <w:tc>
          <w:tcPr>
            <w:cnfStyle w:val="001000000000" w:firstRow="0" w:lastRow="0" w:firstColumn="1" w:lastColumn="0" w:oddVBand="0" w:evenVBand="0" w:oddHBand="0" w:evenHBand="0" w:firstRowFirstColumn="0" w:firstRowLastColumn="0" w:lastRowFirstColumn="0" w:lastRowLastColumn="0"/>
            <w:tcW w:w="3075" w:type="dxa"/>
          </w:tcPr>
          <w:p w14:paraId="33A19DEE" w14:textId="73753B25" w:rsidR="00B85B47" w:rsidRDefault="00374B0F" w:rsidP="0002423D">
            <w:pPr>
              <w:pStyle w:val="Brd"/>
            </w:pPr>
            <w:r>
              <w:t>F</w:t>
            </w:r>
            <w:r w:rsidRPr="00374B0F">
              <w:t>ebruari-mars 2026</w:t>
            </w:r>
          </w:p>
        </w:tc>
        <w:tc>
          <w:tcPr>
            <w:tcW w:w="2805" w:type="dxa"/>
          </w:tcPr>
          <w:p w14:paraId="5A347612" w14:textId="7E0D91DA" w:rsidR="00B85B47" w:rsidRDefault="001F5071" w:rsidP="0002423D">
            <w:pPr>
              <w:pStyle w:val="Brd"/>
              <w:cnfStyle w:val="000000000000" w:firstRow="0" w:lastRow="0" w:firstColumn="0" w:lastColumn="0" w:oddVBand="0" w:evenVBand="0" w:oddHBand="0" w:evenHBand="0" w:firstRowFirstColumn="0" w:firstRowLastColumn="0" w:lastRowFirstColumn="0" w:lastRowLastColumn="0"/>
            </w:pPr>
            <w:proofErr w:type="spellStart"/>
            <w:r w:rsidRPr="001F5071">
              <w:t>Örbäcksvägen</w:t>
            </w:r>
            <w:proofErr w:type="spellEnd"/>
            <w:r w:rsidRPr="001F5071">
              <w:t xml:space="preserve"> 13B-A</w:t>
            </w:r>
          </w:p>
        </w:tc>
      </w:tr>
      <w:tr w:rsidR="00B85B47" w14:paraId="6B70D92C" w14:textId="77777777" w:rsidTr="00024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5" w:type="dxa"/>
          </w:tcPr>
          <w:p w14:paraId="59981D39" w14:textId="77C714FF" w:rsidR="00B85B47" w:rsidRDefault="004C5A6A" w:rsidP="0002423D">
            <w:pPr>
              <w:pStyle w:val="Brd"/>
            </w:pPr>
            <w:r>
              <w:t>M</w:t>
            </w:r>
            <w:r w:rsidRPr="004C5A6A">
              <w:t>ars-april 2026</w:t>
            </w:r>
          </w:p>
        </w:tc>
        <w:tc>
          <w:tcPr>
            <w:tcW w:w="2805" w:type="dxa"/>
          </w:tcPr>
          <w:p w14:paraId="3BA6073F" w14:textId="512AA559" w:rsidR="00B85B47" w:rsidRDefault="001F5071" w:rsidP="0002423D">
            <w:pPr>
              <w:pStyle w:val="Brd"/>
              <w:cnfStyle w:val="000000100000" w:firstRow="0" w:lastRow="0" w:firstColumn="0" w:lastColumn="0" w:oddVBand="0" w:evenVBand="0" w:oddHBand="1" w:evenHBand="0" w:firstRowFirstColumn="0" w:firstRowLastColumn="0" w:lastRowFirstColumn="0" w:lastRowLastColumn="0"/>
            </w:pPr>
            <w:proofErr w:type="spellStart"/>
            <w:r w:rsidRPr="001F5071">
              <w:t>Örbäcksvägen</w:t>
            </w:r>
            <w:proofErr w:type="spellEnd"/>
            <w:r w:rsidRPr="001F5071">
              <w:t xml:space="preserve"> 15D-C</w:t>
            </w:r>
          </w:p>
        </w:tc>
      </w:tr>
      <w:tr w:rsidR="00B85B47" w14:paraId="0E5F2190" w14:textId="77777777" w:rsidTr="0002423D">
        <w:tc>
          <w:tcPr>
            <w:cnfStyle w:val="001000000000" w:firstRow="0" w:lastRow="0" w:firstColumn="1" w:lastColumn="0" w:oddVBand="0" w:evenVBand="0" w:oddHBand="0" w:evenHBand="0" w:firstRowFirstColumn="0" w:firstRowLastColumn="0" w:lastRowFirstColumn="0" w:lastRowLastColumn="0"/>
            <w:tcW w:w="3075" w:type="dxa"/>
          </w:tcPr>
          <w:p w14:paraId="63484C4B" w14:textId="3E6FCF56" w:rsidR="00B85B47" w:rsidRDefault="004C5A6A" w:rsidP="0002423D">
            <w:pPr>
              <w:pStyle w:val="Brd"/>
            </w:pPr>
            <w:r w:rsidRPr="004C5A6A">
              <w:t>April-maj 2026</w:t>
            </w:r>
          </w:p>
        </w:tc>
        <w:tc>
          <w:tcPr>
            <w:tcW w:w="2805" w:type="dxa"/>
          </w:tcPr>
          <w:p w14:paraId="67A3B4E2" w14:textId="50BE6EDE" w:rsidR="00B85B47" w:rsidRDefault="00236597" w:rsidP="0002423D">
            <w:pPr>
              <w:pStyle w:val="Brd"/>
              <w:cnfStyle w:val="000000000000" w:firstRow="0" w:lastRow="0" w:firstColumn="0" w:lastColumn="0" w:oddVBand="0" w:evenVBand="0" w:oddHBand="0" w:evenHBand="0" w:firstRowFirstColumn="0" w:firstRowLastColumn="0" w:lastRowFirstColumn="0" w:lastRowLastColumn="0"/>
            </w:pPr>
            <w:proofErr w:type="spellStart"/>
            <w:r w:rsidRPr="00236597">
              <w:t>Örbäcksvägen</w:t>
            </w:r>
            <w:proofErr w:type="spellEnd"/>
            <w:r w:rsidRPr="00236597">
              <w:t xml:space="preserve"> 15B-A</w:t>
            </w:r>
          </w:p>
        </w:tc>
      </w:tr>
      <w:tr w:rsidR="00B85B47" w14:paraId="36DB8E84" w14:textId="77777777" w:rsidTr="00024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5" w:type="dxa"/>
          </w:tcPr>
          <w:p w14:paraId="72975485" w14:textId="0C300D2B" w:rsidR="00B85B47" w:rsidRDefault="004C5A6A" w:rsidP="0002423D">
            <w:pPr>
              <w:pStyle w:val="Brd"/>
            </w:pPr>
            <w:r>
              <w:t>S</w:t>
            </w:r>
            <w:r w:rsidRPr="004C5A6A">
              <w:t xml:space="preserve">lutet </w:t>
            </w:r>
            <w:r w:rsidR="00260509">
              <w:t xml:space="preserve">av </w:t>
            </w:r>
            <w:r w:rsidRPr="004C5A6A">
              <w:t>april-juni 2026</w:t>
            </w:r>
          </w:p>
        </w:tc>
        <w:tc>
          <w:tcPr>
            <w:tcW w:w="2805" w:type="dxa"/>
          </w:tcPr>
          <w:p w14:paraId="32926FE6" w14:textId="62DCDE40" w:rsidR="00B85B47" w:rsidRDefault="00236597" w:rsidP="0002423D">
            <w:pPr>
              <w:pStyle w:val="Brd"/>
              <w:cnfStyle w:val="000000100000" w:firstRow="0" w:lastRow="0" w:firstColumn="0" w:lastColumn="0" w:oddVBand="0" w:evenVBand="0" w:oddHBand="1" w:evenHBand="0" w:firstRowFirstColumn="0" w:firstRowLastColumn="0" w:lastRowFirstColumn="0" w:lastRowLastColumn="0"/>
            </w:pPr>
            <w:r w:rsidRPr="00236597">
              <w:t>Björkvägen 24D-C</w:t>
            </w:r>
          </w:p>
        </w:tc>
      </w:tr>
      <w:tr w:rsidR="00B85B47" w14:paraId="7919DE5D" w14:textId="77777777" w:rsidTr="0002423D">
        <w:tc>
          <w:tcPr>
            <w:cnfStyle w:val="001000000000" w:firstRow="0" w:lastRow="0" w:firstColumn="1" w:lastColumn="0" w:oddVBand="0" w:evenVBand="0" w:oddHBand="0" w:evenHBand="0" w:firstRowFirstColumn="0" w:firstRowLastColumn="0" w:lastRowFirstColumn="0" w:lastRowLastColumn="0"/>
            <w:tcW w:w="3075" w:type="dxa"/>
          </w:tcPr>
          <w:p w14:paraId="1FF72E21" w14:textId="72368403" w:rsidR="00B85B47" w:rsidRDefault="00476870" w:rsidP="0002423D">
            <w:pPr>
              <w:pStyle w:val="Brd"/>
            </w:pPr>
            <w:r w:rsidRPr="00476870">
              <w:t>Slutet</w:t>
            </w:r>
            <w:r w:rsidR="00260509">
              <w:t xml:space="preserve"> av</w:t>
            </w:r>
            <w:r w:rsidRPr="00476870">
              <w:t xml:space="preserve"> maj-juli 2026</w:t>
            </w:r>
          </w:p>
        </w:tc>
        <w:tc>
          <w:tcPr>
            <w:tcW w:w="2805" w:type="dxa"/>
          </w:tcPr>
          <w:p w14:paraId="68B16919" w14:textId="1675E22F" w:rsidR="00B85B47" w:rsidRDefault="00236597" w:rsidP="0002423D">
            <w:pPr>
              <w:pStyle w:val="Brd"/>
              <w:cnfStyle w:val="000000000000" w:firstRow="0" w:lastRow="0" w:firstColumn="0" w:lastColumn="0" w:oddVBand="0" w:evenVBand="0" w:oddHBand="0" w:evenHBand="0" w:firstRowFirstColumn="0" w:firstRowLastColumn="0" w:lastRowFirstColumn="0" w:lastRowLastColumn="0"/>
            </w:pPr>
            <w:r w:rsidRPr="00236597">
              <w:t>Björkvägen 24B-A</w:t>
            </w:r>
          </w:p>
        </w:tc>
      </w:tr>
      <w:tr w:rsidR="00B85B47" w14:paraId="7DA8D8F3" w14:textId="77777777" w:rsidTr="00024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5" w:type="dxa"/>
          </w:tcPr>
          <w:p w14:paraId="70748068" w14:textId="2B49263B" w:rsidR="00B85B47" w:rsidRDefault="00E668BB" w:rsidP="0002423D">
            <w:pPr>
              <w:pStyle w:val="Brd"/>
            </w:pPr>
            <w:r>
              <w:t>V</w:t>
            </w:r>
            <w:r w:rsidR="007A5ED1">
              <w:t xml:space="preserve">i </w:t>
            </w:r>
            <w:r>
              <w:t xml:space="preserve">startar eventuellt </w:t>
            </w:r>
            <w:r w:rsidR="00527CA8">
              <w:t>med</w:t>
            </w:r>
            <w:r w:rsidR="007A5ED1">
              <w:t xml:space="preserve"> några lägenheter i juni och gör klart </w:t>
            </w:r>
            <w:r w:rsidR="00527CA8">
              <w:t xml:space="preserve">dem </w:t>
            </w:r>
            <w:r w:rsidR="007A5ED1">
              <w:t>innan</w:t>
            </w:r>
            <w:r w:rsidR="00963575" w:rsidRPr="00963575">
              <w:t xml:space="preserve"> semester</w:t>
            </w:r>
            <w:r w:rsidR="007A5ED1">
              <w:t>n</w:t>
            </w:r>
            <w:r w:rsidR="00963575" w:rsidRPr="00963575">
              <w:t>. Resterande är augusti-september 2026</w:t>
            </w:r>
          </w:p>
        </w:tc>
        <w:tc>
          <w:tcPr>
            <w:tcW w:w="2805" w:type="dxa"/>
          </w:tcPr>
          <w:p w14:paraId="5FB25EAC" w14:textId="77777777" w:rsidR="00010FB1" w:rsidRPr="00010FB1" w:rsidRDefault="00010FB1" w:rsidP="0002423D">
            <w:pPr>
              <w:pStyle w:val="Brd"/>
              <w:cnfStyle w:val="000000100000" w:firstRow="0" w:lastRow="0" w:firstColumn="0" w:lastColumn="0" w:oddVBand="0" w:evenVBand="0" w:oddHBand="1" w:evenHBand="0" w:firstRowFirstColumn="0" w:firstRowLastColumn="0" w:lastRowFirstColumn="0" w:lastRowLastColumn="0"/>
            </w:pPr>
            <w:r w:rsidRPr="00010FB1">
              <w:t>Barrstigen 1D-C</w:t>
            </w:r>
          </w:p>
          <w:p w14:paraId="406F01E7" w14:textId="682B4992" w:rsidR="004A16CF" w:rsidRDefault="004A16CF" w:rsidP="0002423D">
            <w:pPr>
              <w:pStyle w:val="Brd"/>
              <w:cnfStyle w:val="000000100000" w:firstRow="0" w:lastRow="0" w:firstColumn="0" w:lastColumn="0" w:oddVBand="0" w:evenVBand="0" w:oddHBand="1" w:evenHBand="0" w:firstRowFirstColumn="0" w:firstRowLastColumn="0" w:lastRowFirstColumn="0" w:lastRowLastColumn="0"/>
            </w:pPr>
          </w:p>
        </w:tc>
      </w:tr>
      <w:tr w:rsidR="00B85B47" w14:paraId="5D4E3E7C" w14:textId="77777777" w:rsidTr="0002423D">
        <w:tc>
          <w:tcPr>
            <w:cnfStyle w:val="001000000000" w:firstRow="0" w:lastRow="0" w:firstColumn="1" w:lastColumn="0" w:oddVBand="0" w:evenVBand="0" w:oddHBand="0" w:evenHBand="0" w:firstRowFirstColumn="0" w:firstRowLastColumn="0" w:lastRowFirstColumn="0" w:lastRowLastColumn="0"/>
            <w:tcW w:w="3075" w:type="dxa"/>
          </w:tcPr>
          <w:p w14:paraId="5197E0E8" w14:textId="744807C9" w:rsidR="00B85B47" w:rsidRDefault="00963575" w:rsidP="0002423D">
            <w:pPr>
              <w:pStyle w:val="Brd"/>
            </w:pPr>
            <w:r>
              <w:t>A</w:t>
            </w:r>
            <w:r w:rsidRPr="00963575">
              <w:t>ugusti-september 2026</w:t>
            </w:r>
          </w:p>
        </w:tc>
        <w:tc>
          <w:tcPr>
            <w:tcW w:w="2805" w:type="dxa"/>
          </w:tcPr>
          <w:p w14:paraId="4A9BFD39" w14:textId="7DD10F6D" w:rsidR="00C70AF3" w:rsidRDefault="00010FB1" w:rsidP="004A16CF">
            <w:pPr>
              <w:pStyle w:val="Brd"/>
              <w:cnfStyle w:val="000000000000" w:firstRow="0" w:lastRow="0" w:firstColumn="0" w:lastColumn="0" w:oddVBand="0" w:evenVBand="0" w:oddHBand="0" w:evenHBand="0" w:firstRowFirstColumn="0" w:firstRowLastColumn="0" w:lastRowFirstColumn="0" w:lastRowLastColumn="0"/>
            </w:pPr>
            <w:r w:rsidRPr="00010FB1">
              <w:t>Barrstigen 1B-A</w:t>
            </w:r>
          </w:p>
        </w:tc>
      </w:tr>
    </w:tbl>
    <w:p w14:paraId="430CFE58" w14:textId="3E761519" w:rsidR="00B85B47" w:rsidRDefault="0002423D" w:rsidP="00BD7FD5">
      <w:pPr>
        <w:pStyle w:val="Brd"/>
      </w:pPr>
      <w:r>
        <w:lastRenderedPageBreak/>
        <w:br w:type="textWrapping" w:clear="all"/>
      </w:r>
    </w:p>
    <w:p w14:paraId="6F15F24F" w14:textId="3A2253FE" w:rsidR="002C0E1B" w:rsidRDefault="002C0E1B" w:rsidP="002C0E1B">
      <w:pPr>
        <w:pStyle w:val="Mellanrubrik"/>
      </w:pPr>
      <w:r>
        <w:t>Du kan bo kvar under arbetet</w:t>
      </w:r>
    </w:p>
    <w:p w14:paraId="5848FF9F" w14:textId="0F9FECA9" w:rsidR="00CA4BED" w:rsidRDefault="002C0E1B" w:rsidP="002C0E1B">
      <w:pPr>
        <w:pStyle w:val="Brd"/>
      </w:pPr>
      <w:r>
        <w:t xml:space="preserve">Du kommer att kunna bo kvar i bostaden under </w:t>
      </w:r>
      <w:r w:rsidRPr="00AB0B1E">
        <w:t xml:space="preserve">hela </w:t>
      </w:r>
      <w:r>
        <w:t>renoveringen</w:t>
      </w:r>
      <w:r w:rsidR="00CA4BED">
        <w:t xml:space="preserve">. </w:t>
      </w:r>
      <w:r w:rsidR="00D61B24">
        <w:t>Detta är bra att känna till:</w:t>
      </w:r>
    </w:p>
    <w:p w14:paraId="4EF63156" w14:textId="1587BE3D" w:rsidR="00D61B24" w:rsidRDefault="002C0E1B" w:rsidP="00D61B24">
      <w:pPr>
        <w:pStyle w:val="Brd"/>
        <w:numPr>
          <w:ilvl w:val="0"/>
          <w:numId w:val="7"/>
        </w:numPr>
      </w:pPr>
      <w:r w:rsidRPr="00AB0B1E">
        <w:t xml:space="preserve">Tillgång till wc och dusch </w:t>
      </w:r>
      <w:r w:rsidR="00526EBB">
        <w:t>kommer att finnas på gården</w:t>
      </w:r>
      <w:r w:rsidRPr="00AB0B1E">
        <w:t xml:space="preserve">. </w:t>
      </w:r>
    </w:p>
    <w:p w14:paraId="37FDB836" w14:textId="48245897" w:rsidR="002C0E1B" w:rsidRDefault="002C0E1B" w:rsidP="00D61B24">
      <w:pPr>
        <w:pStyle w:val="Brd"/>
        <w:numPr>
          <w:ilvl w:val="0"/>
          <w:numId w:val="7"/>
        </w:numPr>
      </w:pPr>
      <w:r>
        <w:t>D</w:t>
      </w:r>
      <w:r w:rsidRPr="00AB0B1E">
        <w:t>riftsstörningar</w:t>
      </w:r>
      <w:r>
        <w:t xml:space="preserve"> och buller</w:t>
      </w:r>
      <w:r w:rsidRPr="00AB0B1E">
        <w:t xml:space="preserve"> med mera är naturligtvis oundvikliga</w:t>
      </w:r>
      <w:r>
        <w:t xml:space="preserve"> under ombyggnaden i området</w:t>
      </w:r>
      <w:r w:rsidRPr="00AB0B1E">
        <w:t xml:space="preserve">. </w:t>
      </w:r>
      <w:r w:rsidR="00D61B24">
        <w:t xml:space="preserve">Även </w:t>
      </w:r>
      <w:r w:rsidR="00AA2A6E">
        <w:t>k</w:t>
      </w:r>
      <w:r w:rsidR="00D61B24">
        <w:t>ortare</w:t>
      </w:r>
      <w:r w:rsidRPr="00AB0B1E">
        <w:t xml:space="preserve"> elavbrott </w:t>
      </w:r>
      <w:r>
        <w:t xml:space="preserve">förekommer. </w:t>
      </w:r>
    </w:p>
    <w:p w14:paraId="565B29FD" w14:textId="75D03272" w:rsidR="00D61B24" w:rsidRDefault="0053490E" w:rsidP="00D61B24">
      <w:pPr>
        <w:pStyle w:val="Brd"/>
        <w:numPr>
          <w:ilvl w:val="0"/>
          <w:numId w:val="7"/>
        </w:numPr>
      </w:pPr>
      <w:r w:rsidRPr="0053490E">
        <w:t xml:space="preserve">Vi rekommenderar att husdjur inte är hemma mellan </w:t>
      </w:r>
      <w:r w:rsidR="00AA2A6E">
        <w:t>0</w:t>
      </w:r>
      <w:r w:rsidRPr="0053490E">
        <w:t>7.00-16.</w:t>
      </w:r>
      <w:r w:rsidR="00FA0BD2">
        <w:t>15</w:t>
      </w:r>
      <w:r w:rsidRPr="0053490E">
        <w:t xml:space="preserve"> när arbete</w:t>
      </w:r>
      <w:r w:rsidR="00D75659">
        <w:t>t</w:t>
      </w:r>
      <w:r w:rsidRPr="0053490E">
        <w:t xml:space="preserve"> pågår.</w:t>
      </w:r>
    </w:p>
    <w:p w14:paraId="6E7FEC1E" w14:textId="490466B0" w:rsidR="002C0E1B" w:rsidRDefault="002C0E1B" w:rsidP="003271C7">
      <w:pPr>
        <w:pStyle w:val="Brd"/>
      </w:pPr>
      <w:r>
        <w:t xml:space="preserve">Vi beklagar att det blir stökigt för dig under arbetet – men </w:t>
      </w:r>
      <w:r w:rsidRPr="000B73BA">
        <w:t xml:space="preserve">du </w:t>
      </w:r>
      <w:r>
        <w:t xml:space="preserve">kan </w:t>
      </w:r>
      <w:r w:rsidRPr="000B73BA">
        <w:t xml:space="preserve">se fram emot att använda ditt nyrenoverade, </w:t>
      </w:r>
      <w:r w:rsidRPr="003B6EF3">
        <w:t>fina duschrum</w:t>
      </w:r>
      <w:r>
        <w:t xml:space="preserve"> efteråt</w:t>
      </w:r>
      <w:r w:rsidRPr="003B6EF3">
        <w:t xml:space="preserve">. </w:t>
      </w:r>
    </w:p>
    <w:p w14:paraId="134B3E37" w14:textId="77777777" w:rsidR="00AA2A6E" w:rsidRDefault="00AA2A6E" w:rsidP="00AA2A6E">
      <w:pPr>
        <w:pStyle w:val="Brd"/>
      </w:pPr>
    </w:p>
    <w:p w14:paraId="79700A14" w14:textId="6D709684" w:rsidR="00CA4BED" w:rsidRDefault="00FA0BD2" w:rsidP="00AA2A6E">
      <w:pPr>
        <w:pStyle w:val="Brd"/>
      </w:pPr>
      <w:r>
        <w:rPr>
          <w:noProof/>
        </w:rPr>
        <w:drawing>
          <wp:anchor distT="0" distB="0" distL="114300" distR="114300" simplePos="0" relativeHeight="251664392" behindDoc="1" locked="0" layoutInCell="1" allowOverlap="1" wp14:anchorId="68AF1D8A" wp14:editId="7896EF7B">
            <wp:simplePos x="0" y="0"/>
            <wp:positionH relativeFrom="margin">
              <wp:posOffset>3547110</wp:posOffset>
            </wp:positionH>
            <wp:positionV relativeFrom="paragraph">
              <wp:posOffset>86995</wp:posOffset>
            </wp:positionV>
            <wp:extent cx="2495550" cy="2495550"/>
            <wp:effectExtent l="0" t="0" r="0" b="0"/>
            <wp:wrapNone/>
            <wp:docPr id="632292804" name="Bildobjekt 3" descr="En bild som visar utomhus, träd, fönster, väx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292804" name="Bildobjekt 3" descr="En bild som visar utomhus, träd, fönster, växt&#10;&#10;AI-genererat innehåll kan vara felaktigt."/>
                    <pic:cNvPicPr/>
                  </pic:nvPicPr>
                  <pic:blipFill rotWithShape="1">
                    <a:blip r:embed="rId11"/>
                    <a:srcRect l="11301" t="-300" r="33471" b="300"/>
                    <a:stretch>
                      <a:fillRect/>
                    </a:stretch>
                  </pic:blipFill>
                  <pic:spPr bwMode="auto">
                    <a:xfrm>
                      <a:off x="0" y="0"/>
                      <a:ext cx="2495550" cy="2495550"/>
                    </a:xfrm>
                    <a:prstGeom prst="ellipse">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4BED">
        <w:t>Har du frågor eller funderingar innan kan du kontakta någon av oss:</w:t>
      </w:r>
    </w:p>
    <w:p w14:paraId="775A98CF" w14:textId="7A66E15C" w:rsidR="00A84CD9" w:rsidRDefault="00FA0BD2" w:rsidP="00A84CD9">
      <w:pPr>
        <w:pStyle w:val="Brd"/>
        <w:rPr>
          <w:szCs w:val="20"/>
        </w:rPr>
      </w:pPr>
      <w:r>
        <w:rPr>
          <w:noProof/>
        </w:rPr>
        <w:drawing>
          <wp:anchor distT="0" distB="0" distL="114300" distR="114300" simplePos="0" relativeHeight="251665416" behindDoc="1" locked="0" layoutInCell="1" allowOverlap="1" wp14:anchorId="13867FB6" wp14:editId="5A128B75">
            <wp:simplePos x="0" y="0"/>
            <wp:positionH relativeFrom="margin">
              <wp:posOffset>2290445</wp:posOffset>
            </wp:positionH>
            <wp:positionV relativeFrom="paragraph">
              <wp:posOffset>933450</wp:posOffset>
            </wp:positionV>
            <wp:extent cx="2531745" cy="2531745"/>
            <wp:effectExtent l="0" t="0" r="1905" b="1905"/>
            <wp:wrapNone/>
            <wp:docPr id="1063033314" name="Bildobjekt 4" descr="Babysna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33314" name="Bildobjekt 1063033314" descr="Babysnagg"/>
                    <pic:cNvPicPr/>
                  </pic:nvPicPr>
                  <pic:blipFill rotWithShape="1">
                    <a:blip r:embed="rId12"/>
                    <a:srcRect l="21807" r="11549"/>
                    <a:stretch>
                      <a:fillRect/>
                    </a:stretch>
                  </pic:blipFill>
                  <pic:spPr bwMode="auto">
                    <a:xfrm>
                      <a:off x="0" y="0"/>
                      <a:ext cx="2531745" cy="2531745"/>
                    </a:xfrm>
                    <a:prstGeom prst="ellipse">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84CD9" w:rsidRPr="002E2558">
        <w:rPr>
          <w:rStyle w:val="Rubrik4Char"/>
          <w:sz w:val="20"/>
          <w:szCs w:val="20"/>
        </w:rPr>
        <w:t>Nils Liljebo</w:t>
      </w:r>
      <w:r w:rsidR="00A84CD9">
        <w:rPr>
          <w:rStyle w:val="Rubrik4Char"/>
          <w:sz w:val="20"/>
          <w:szCs w:val="20"/>
        </w:rPr>
        <w:t xml:space="preserve">, </w:t>
      </w:r>
      <w:r w:rsidR="00A84CD9" w:rsidRPr="006A3937">
        <w:rPr>
          <w:szCs w:val="20"/>
        </w:rPr>
        <w:t>biträdande</w:t>
      </w:r>
      <w:r w:rsidR="00A84CD9" w:rsidRPr="006A3937">
        <w:rPr>
          <w:b/>
          <w:bCs/>
        </w:rPr>
        <w:t xml:space="preserve"> </w:t>
      </w:r>
      <w:r w:rsidR="00A84CD9">
        <w:rPr>
          <w:szCs w:val="20"/>
        </w:rPr>
        <w:t>byggprojektledare</w:t>
      </w:r>
      <w:r w:rsidR="00A84CD9" w:rsidRPr="002E2558">
        <w:rPr>
          <w:szCs w:val="20"/>
        </w:rPr>
        <w:tab/>
      </w:r>
      <w:r w:rsidR="00A84CD9">
        <w:rPr>
          <w:szCs w:val="20"/>
        </w:rPr>
        <w:br/>
      </w:r>
      <w:r w:rsidR="00A84CD9" w:rsidRPr="002E2558">
        <w:rPr>
          <w:szCs w:val="20"/>
        </w:rPr>
        <w:t xml:space="preserve">0500-47 76 80, </w:t>
      </w:r>
      <w:r w:rsidR="00A84CD9">
        <w:rPr>
          <w:szCs w:val="20"/>
        </w:rPr>
        <w:t>n</w:t>
      </w:r>
      <w:r w:rsidR="00A84CD9" w:rsidRPr="002E2558">
        <w:rPr>
          <w:szCs w:val="20"/>
        </w:rPr>
        <w:t>ils.liljebo.skovdebostader.se</w:t>
      </w:r>
      <w:r w:rsidR="00A84CD9">
        <w:rPr>
          <w:szCs w:val="20"/>
        </w:rPr>
        <w:t xml:space="preserve"> </w:t>
      </w:r>
      <w:r w:rsidR="00A84CD9" w:rsidRPr="002E2558">
        <w:rPr>
          <w:rStyle w:val="Rubrik4Char"/>
          <w:sz w:val="20"/>
          <w:szCs w:val="20"/>
        </w:rPr>
        <w:t xml:space="preserve"> </w:t>
      </w:r>
      <w:r w:rsidR="00A84CD9">
        <w:rPr>
          <w:rStyle w:val="Rubrik4Char"/>
          <w:sz w:val="20"/>
          <w:szCs w:val="20"/>
        </w:rPr>
        <w:br/>
      </w:r>
      <w:r w:rsidR="00A84CD9" w:rsidRPr="002E2558">
        <w:rPr>
          <w:szCs w:val="20"/>
        </w:rPr>
        <w:br/>
      </w:r>
      <w:r w:rsidR="00A84CD9" w:rsidRPr="002E2558">
        <w:rPr>
          <w:rStyle w:val="Rubrik4Char"/>
          <w:sz w:val="20"/>
          <w:szCs w:val="20"/>
        </w:rPr>
        <w:t>Björn Adler</w:t>
      </w:r>
      <w:r w:rsidR="00A84CD9">
        <w:rPr>
          <w:rStyle w:val="Rubrik4Char"/>
          <w:sz w:val="20"/>
          <w:szCs w:val="20"/>
        </w:rPr>
        <w:t xml:space="preserve">, </w:t>
      </w:r>
      <w:r w:rsidR="00A84CD9">
        <w:rPr>
          <w:szCs w:val="20"/>
        </w:rPr>
        <w:t>byggprojektledare</w:t>
      </w:r>
      <w:r w:rsidR="00A84CD9" w:rsidRPr="002E2558">
        <w:rPr>
          <w:szCs w:val="20"/>
        </w:rPr>
        <w:tab/>
      </w:r>
      <w:r w:rsidR="00A84CD9">
        <w:rPr>
          <w:szCs w:val="20"/>
        </w:rPr>
        <w:br/>
      </w:r>
      <w:r w:rsidR="00A84CD9" w:rsidRPr="002E2558">
        <w:rPr>
          <w:szCs w:val="20"/>
        </w:rPr>
        <w:t xml:space="preserve">0500-47 74 44, </w:t>
      </w:r>
      <w:r w:rsidR="00A84CD9" w:rsidRPr="00F8315E">
        <w:rPr>
          <w:szCs w:val="20"/>
        </w:rPr>
        <w:t>bjorn.adler@skovdebostader.se</w:t>
      </w:r>
    </w:p>
    <w:p w14:paraId="02B1BADE" w14:textId="343653B0" w:rsidR="00A84CD9" w:rsidRPr="003271C7" w:rsidRDefault="00A84CD9" w:rsidP="003271C7">
      <w:pPr>
        <w:pStyle w:val="Brd"/>
      </w:pPr>
    </w:p>
    <w:p w14:paraId="2CBDDFA1" w14:textId="2F1E33B5" w:rsidR="00CA772D" w:rsidRDefault="00D95DA7">
      <w:pPr>
        <w:spacing w:after="0" w:line="240" w:lineRule="auto"/>
        <w:rPr>
          <w:rFonts w:ascii="Source Sans Pro" w:eastAsiaTheme="minorEastAsia" w:hAnsi="Source Sans Pro"/>
          <w:b/>
          <w:kern w:val="0"/>
          <w:sz w:val="26"/>
          <w:szCs w:val="26"/>
          <w:lang w:eastAsia="sv-SE"/>
          <w14:ligatures w14:val="none"/>
        </w:rPr>
      </w:pPr>
      <w:r w:rsidRPr="003B6EF3">
        <w:rPr>
          <w:noProof/>
        </w:rPr>
        <mc:AlternateContent>
          <mc:Choice Requires="wps">
            <w:drawing>
              <wp:anchor distT="0" distB="0" distL="114300" distR="114300" simplePos="0" relativeHeight="251666440" behindDoc="1" locked="0" layoutInCell="1" allowOverlap="1" wp14:anchorId="3B1DA364" wp14:editId="4D7EB5A0">
                <wp:simplePos x="0" y="0"/>
                <wp:positionH relativeFrom="column">
                  <wp:posOffset>4129405</wp:posOffset>
                </wp:positionH>
                <wp:positionV relativeFrom="paragraph">
                  <wp:posOffset>365760</wp:posOffset>
                </wp:positionV>
                <wp:extent cx="1466850" cy="1466850"/>
                <wp:effectExtent l="57150" t="19050" r="57150" b="76200"/>
                <wp:wrapNone/>
                <wp:docPr id="1123580745" name="Ellips 3"/>
                <wp:cNvGraphicFramePr/>
                <a:graphic xmlns:a="http://schemas.openxmlformats.org/drawingml/2006/main">
                  <a:graphicData uri="http://schemas.microsoft.com/office/word/2010/wordprocessingShape">
                    <wps:wsp>
                      <wps:cNvSpPr/>
                      <wps:spPr>
                        <a:xfrm>
                          <a:off x="0" y="0"/>
                          <a:ext cx="1466850" cy="1466850"/>
                        </a:xfrm>
                        <a:prstGeom prst="ellipse">
                          <a:avLst/>
                        </a:prstGeom>
                        <a:solidFill>
                          <a:schemeClr val="accent3"/>
                        </a:solidFill>
                        <a:ln>
                          <a:noFill/>
                        </a:ln>
                      </wps:spPr>
                      <wps:style>
                        <a:lnRef idx="1">
                          <a:schemeClr val="accent1"/>
                        </a:lnRef>
                        <a:fillRef idx="3">
                          <a:schemeClr val="accent1"/>
                        </a:fillRef>
                        <a:effectRef idx="2">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5A7C9B" id="Ellips 3" o:spid="_x0000_s1026" style="position:absolute;margin-left:325.15pt;margin-top:28.8pt;width:115.5pt;height:115.5pt;z-index:-251650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" fillcolor="#9bbb59 [3206]" stroked="f">
                <v:shadow on="t" color="black" opacity="22937f" origin=",.5" offset="0,.63889mm"/>
              </v:oval>
            </w:pict>
          </mc:Fallback>
        </mc:AlternateContent>
      </w:r>
      <w:r w:rsidRPr="003B6EF3">
        <w:rPr>
          <w:rFonts w:ascii="Times New Roman" w:hAnsi="Times New Roman" w:cs="Times New Roman"/>
          <w:noProof/>
        </w:rPr>
        <mc:AlternateContent>
          <mc:Choice Requires="wps">
            <w:drawing>
              <wp:anchor distT="45720" distB="45720" distL="114300" distR="114300" simplePos="0" relativeHeight="251667464" behindDoc="1" locked="0" layoutInCell="1" allowOverlap="1" wp14:anchorId="7D0ECD9F" wp14:editId="110A9E1C">
                <wp:simplePos x="0" y="0"/>
                <wp:positionH relativeFrom="margin">
                  <wp:posOffset>3586480</wp:posOffset>
                </wp:positionH>
                <wp:positionV relativeFrom="paragraph">
                  <wp:posOffset>708660</wp:posOffset>
                </wp:positionV>
                <wp:extent cx="2096135" cy="1746885"/>
                <wp:effectExtent l="0" t="0" r="0" b="5715"/>
                <wp:wrapNone/>
                <wp:docPr id="1652943918" name="Textruta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6135" cy="1746885"/>
                        </a:xfrm>
                        <a:prstGeom prst="rect">
                          <a:avLst/>
                        </a:prstGeom>
                        <a:noFill/>
                        <a:ln w="9525">
                          <a:noFill/>
                          <a:miter lim="800000"/>
                          <a:headEnd/>
                          <a:tailEnd/>
                        </a:ln>
                      </wps:spPr>
                      <wps:txbx>
                        <w:txbxContent>
                          <w:p w14:paraId="3208A133" w14:textId="3364BDC8" w:rsidR="00FA0BD2" w:rsidRPr="00BD5490" w:rsidRDefault="00FA0BD2" w:rsidP="00FA0BD2">
                            <w:pPr>
                              <w:pStyle w:val="Liststycke"/>
                              <w:jc w:val="center"/>
                              <w:rPr>
                                <w:rFonts w:ascii="Source Sans Pro Light" w:hAnsi="Source Sans Pro Light"/>
                                <w:color w:val="FFFFFF" w:themeColor="background1"/>
                              </w:rPr>
                            </w:pPr>
                            <w:r>
                              <w:rPr>
                                <w:rFonts w:ascii="Source Sans Pro Light" w:hAnsi="Source Sans Pro Light"/>
                                <w:color w:val="FFFFFF" w:themeColor="background1"/>
                              </w:rPr>
                              <w:t xml:space="preserve">Vi rekommenderar </w:t>
                            </w:r>
                            <w:r>
                              <w:rPr>
                                <w:rFonts w:ascii="Source Sans Pro Light" w:hAnsi="Source Sans Pro Light"/>
                                <w:color w:val="FFFFFF" w:themeColor="background1"/>
                              </w:rPr>
                              <w:br/>
                              <w:t xml:space="preserve">att husdjur inte är hemma mellan </w:t>
                            </w:r>
                            <w:r>
                              <w:rPr>
                                <w:rFonts w:ascii="Source Sans Pro Light" w:hAnsi="Source Sans Pro Light"/>
                                <w:color w:val="FFFFFF" w:themeColor="background1"/>
                              </w:rPr>
                              <w:br/>
                              <w:t>07.00-16.15.</w:t>
                            </w:r>
                          </w:p>
                          <w:p w14:paraId="0D7C61A1" w14:textId="18A2A109" w:rsidR="001B2092" w:rsidRPr="00BD5490" w:rsidRDefault="001B2092" w:rsidP="001B2092">
                            <w:pPr>
                              <w:pStyle w:val="Liststycke"/>
                              <w:jc w:val="center"/>
                              <w:rPr>
                                <w:rFonts w:ascii="Source Sans Pro Light" w:hAnsi="Source Sans Pro Light"/>
                                <w:color w:val="FFFFFF" w:themeColor="background1"/>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ECD9F" id="Textruta 4" o:spid="_x0000_s1027" type="#_x0000_t202" style="position:absolute;margin-left:282.4pt;margin-top:55.8pt;width:165.05pt;height:137.55pt;z-index:-251649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" filled="f" stroked="f">
                <v:textbox>
                  <w:txbxContent>
                    <w:p w14:paraId="3208A133" w14:textId="3364BDC8" w:rsidR="00FA0BD2" w:rsidRPr="00BD5490" w:rsidRDefault="00FA0BD2" w:rsidP="00FA0BD2">
                      <w:pPr>
                        <w:pStyle w:val="Liststycke"/>
                        <w:jc w:val="center"/>
                        <w:rPr>
                          <w:rFonts w:ascii="Source Sans Pro Light" w:hAnsi="Source Sans Pro Light"/>
                          <w:color w:val="FFFFFF" w:themeColor="background1"/>
                        </w:rPr>
                      </w:pPr>
                      <w:r>
                        <w:rPr>
                          <w:rFonts w:ascii="Source Sans Pro Light" w:hAnsi="Source Sans Pro Light"/>
                          <w:color w:val="FFFFFF" w:themeColor="background1"/>
                        </w:rPr>
                        <w:t xml:space="preserve">Vi rekommenderar </w:t>
                      </w:r>
                      <w:r>
                        <w:rPr>
                          <w:rFonts w:ascii="Source Sans Pro Light" w:hAnsi="Source Sans Pro Light"/>
                          <w:color w:val="FFFFFF" w:themeColor="background1"/>
                        </w:rPr>
                        <w:br/>
                        <w:t xml:space="preserve">att husdjur inte är hemma mellan </w:t>
                      </w:r>
                      <w:r>
                        <w:rPr>
                          <w:rFonts w:ascii="Source Sans Pro Light" w:hAnsi="Source Sans Pro Light"/>
                          <w:color w:val="FFFFFF" w:themeColor="background1"/>
                        </w:rPr>
                        <w:br/>
                        <w:t>07.00-16.15.</w:t>
                      </w:r>
                    </w:p>
                    <w:p w14:paraId="0D7C61A1" w14:textId="18A2A109" w:rsidR="001B2092" w:rsidRPr="00BD5490" w:rsidRDefault="001B2092" w:rsidP="001B2092">
                      <w:pPr>
                        <w:pStyle w:val="Liststycke"/>
                        <w:jc w:val="center"/>
                        <w:rPr>
                          <w:rFonts w:ascii="Source Sans Pro Light" w:hAnsi="Source Sans Pro Light"/>
                          <w:color w:val="FFFFFF" w:themeColor="background1"/>
                        </w:rPr>
                      </w:pPr>
                    </w:p>
                  </w:txbxContent>
                </v:textbox>
                <w10:wrap anchorx="margin"/>
              </v:shape>
            </w:pict>
          </mc:Fallback>
        </mc:AlternateContent>
      </w:r>
      <w:r w:rsidR="00CA772D">
        <w:br w:type="page"/>
      </w:r>
    </w:p>
    <w:p w14:paraId="4B87006F" w14:textId="079F60AA" w:rsidR="00B439C3" w:rsidRPr="00A93D0A" w:rsidRDefault="00F8315E" w:rsidP="00A93D0A">
      <w:pPr>
        <w:pStyle w:val="Mellanrubrik"/>
        <w:rPr>
          <w:rFonts w:ascii="Source Serif Pro" w:hAnsi="Source Serif Pro"/>
          <w:sz w:val="20"/>
          <w:szCs w:val="24"/>
        </w:rPr>
      </w:pPr>
      <w:r>
        <w:lastRenderedPageBreak/>
        <w:t>Åtgärder, ersättning och hyreshöjning</w:t>
      </w:r>
      <w:r w:rsidR="00A93D0A">
        <w:br/>
      </w:r>
    </w:p>
    <w:p w14:paraId="190EFC9C" w14:textId="09AA1511" w:rsidR="004776F4" w:rsidRDefault="00F8315E" w:rsidP="004776F4">
      <w:pPr>
        <w:pStyle w:val="Brd"/>
      </w:pPr>
      <w:r>
        <w:t>Denna information har ni fått tidigare. Men som en påminnelse listar vi återigen de å</w:t>
      </w:r>
      <w:r w:rsidR="004776F4">
        <w:t>tgärder som vi gör i lägenheterna</w:t>
      </w:r>
      <w:r w:rsidR="009C39E0">
        <w:t xml:space="preserve"> på Östermalm</w:t>
      </w:r>
      <w:r w:rsidR="004776F4">
        <w:t>:</w:t>
      </w:r>
    </w:p>
    <w:p w14:paraId="6EFDA23E" w14:textId="6A9A791B" w:rsidR="004776F4" w:rsidRDefault="004776F4" w:rsidP="004776F4">
      <w:pPr>
        <w:pStyle w:val="Brd"/>
        <w:rPr>
          <w:b/>
          <w:bCs/>
        </w:rPr>
      </w:pPr>
      <w:r w:rsidRPr="00714CA6">
        <w:rPr>
          <w:b/>
          <w:bCs/>
        </w:rPr>
        <w:t>Badrum</w:t>
      </w:r>
    </w:p>
    <w:p w14:paraId="2ECF158C" w14:textId="2A5D8093" w:rsidR="007711B4" w:rsidRDefault="004776F4" w:rsidP="007711B4">
      <w:pPr>
        <w:pStyle w:val="Liststycke"/>
        <w:numPr>
          <w:ilvl w:val="0"/>
          <w:numId w:val="4"/>
        </w:numPr>
        <w:spacing w:after="160" w:line="276" w:lineRule="auto"/>
        <w:rPr>
          <w:rFonts w:ascii="Source Serif Pro" w:hAnsi="Source Serif Pro"/>
          <w:sz w:val="20"/>
        </w:rPr>
      </w:pPr>
      <w:r w:rsidRPr="007711B4">
        <w:rPr>
          <w:rFonts w:ascii="Source Serif Pro" w:hAnsi="Source Serif Pro"/>
          <w:sz w:val="20"/>
        </w:rPr>
        <w:t xml:space="preserve">byte av ytskikt i </w:t>
      </w:r>
      <w:r w:rsidR="00D808C1" w:rsidRPr="007711B4">
        <w:rPr>
          <w:rFonts w:ascii="Source Serif Pro" w:hAnsi="Source Serif Pro"/>
          <w:sz w:val="20"/>
        </w:rPr>
        <w:t>duschrummet</w:t>
      </w:r>
      <w:r w:rsidRPr="007711B4">
        <w:rPr>
          <w:rFonts w:ascii="Source Serif Pro" w:hAnsi="Source Serif Pro"/>
          <w:sz w:val="20"/>
        </w:rPr>
        <w:t xml:space="preserve"> – </w:t>
      </w:r>
      <w:r w:rsidR="00D506E1" w:rsidRPr="007711B4">
        <w:rPr>
          <w:rFonts w:ascii="Source Serif Pro" w:hAnsi="Source Serif Pro"/>
          <w:sz w:val="20"/>
        </w:rPr>
        <w:t>du får ny golvmatta och nytt kakel på vägg</w:t>
      </w:r>
      <w:r w:rsidR="00A03704">
        <w:rPr>
          <w:rFonts w:ascii="Source Serif Pro" w:hAnsi="Source Serif Pro"/>
          <w:sz w:val="20"/>
        </w:rPr>
        <w:t>arna</w:t>
      </w:r>
      <w:r w:rsidR="00D506E1" w:rsidRPr="007711B4">
        <w:rPr>
          <w:rFonts w:ascii="Source Serif Pro" w:hAnsi="Source Serif Pro"/>
          <w:sz w:val="20"/>
        </w:rPr>
        <w:t xml:space="preserve">. </w:t>
      </w:r>
      <w:r w:rsidR="005C1ABA" w:rsidRPr="007711B4">
        <w:rPr>
          <w:rFonts w:ascii="Source Serif Pro" w:hAnsi="Source Serif Pro"/>
          <w:sz w:val="20"/>
        </w:rPr>
        <w:t xml:space="preserve"> </w:t>
      </w:r>
    </w:p>
    <w:p w14:paraId="1E0DF079" w14:textId="77777777" w:rsidR="007711B4" w:rsidRDefault="004776F4" w:rsidP="007711B4">
      <w:pPr>
        <w:pStyle w:val="Liststycke"/>
        <w:numPr>
          <w:ilvl w:val="0"/>
          <w:numId w:val="4"/>
        </w:numPr>
        <w:spacing w:after="160" w:line="276" w:lineRule="auto"/>
        <w:rPr>
          <w:rFonts w:ascii="Source Serif Pro" w:hAnsi="Source Serif Pro"/>
          <w:sz w:val="20"/>
        </w:rPr>
      </w:pPr>
      <w:r w:rsidRPr="007711B4">
        <w:rPr>
          <w:rFonts w:ascii="Source Serif Pro" w:hAnsi="Source Serif Pro"/>
          <w:sz w:val="20"/>
        </w:rPr>
        <w:t>ny WC-stol och</w:t>
      </w:r>
      <w:r w:rsidR="00984D47" w:rsidRPr="007711B4">
        <w:rPr>
          <w:rFonts w:ascii="Source Serif Pro" w:hAnsi="Source Serif Pro"/>
          <w:sz w:val="20"/>
        </w:rPr>
        <w:t xml:space="preserve"> nytt</w:t>
      </w:r>
      <w:r w:rsidRPr="007711B4">
        <w:rPr>
          <w:rFonts w:ascii="Source Serif Pro" w:hAnsi="Source Serif Pro"/>
          <w:sz w:val="20"/>
        </w:rPr>
        <w:t xml:space="preserve"> tvättställ</w:t>
      </w:r>
      <w:r w:rsidR="00984D47" w:rsidRPr="007711B4">
        <w:rPr>
          <w:rFonts w:ascii="Source Serif Pro" w:hAnsi="Source Serif Pro"/>
          <w:sz w:val="20"/>
        </w:rPr>
        <w:t>.</w:t>
      </w:r>
    </w:p>
    <w:p w14:paraId="09F92312" w14:textId="177947CC" w:rsidR="007711B4" w:rsidRPr="007711B4" w:rsidRDefault="004776F4" w:rsidP="007711B4">
      <w:pPr>
        <w:pStyle w:val="Liststycke"/>
        <w:numPr>
          <w:ilvl w:val="0"/>
          <w:numId w:val="4"/>
        </w:numPr>
        <w:spacing w:after="160" w:line="276" w:lineRule="auto"/>
        <w:rPr>
          <w:rFonts w:ascii="Source Serif Pro" w:hAnsi="Source Serif Pro"/>
          <w:sz w:val="20"/>
        </w:rPr>
      </w:pPr>
      <w:r w:rsidRPr="007711B4">
        <w:rPr>
          <w:rFonts w:ascii="Source Serif Pro" w:hAnsi="Source Serif Pro"/>
          <w:sz w:val="20"/>
        </w:rPr>
        <w:t>nytt badrumsskåp med elutta</w:t>
      </w:r>
      <w:r w:rsidR="00984D47" w:rsidRPr="007711B4">
        <w:rPr>
          <w:rFonts w:ascii="Source Serif Pro" w:hAnsi="Source Serif Pro"/>
          <w:sz w:val="20"/>
        </w:rPr>
        <w:t>g</w:t>
      </w:r>
      <w:r w:rsidR="000A5A6E" w:rsidRPr="007711B4">
        <w:rPr>
          <w:rFonts w:ascii="Source Serif Pro" w:hAnsi="Source Serif Pro"/>
          <w:sz w:val="20"/>
        </w:rPr>
        <w:t xml:space="preserve"> med 220</w:t>
      </w:r>
      <w:r w:rsidR="00302D64">
        <w:rPr>
          <w:rFonts w:ascii="Source Serif Pro" w:hAnsi="Source Serif Pro"/>
          <w:sz w:val="20"/>
        </w:rPr>
        <w:t xml:space="preserve"> volt. </w:t>
      </w:r>
    </w:p>
    <w:p w14:paraId="06B7B9D7" w14:textId="52D67FFE" w:rsidR="004776F4" w:rsidRPr="007711B4" w:rsidRDefault="004776F4" w:rsidP="007711B4">
      <w:pPr>
        <w:pStyle w:val="Liststycke"/>
        <w:numPr>
          <w:ilvl w:val="0"/>
          <w:numId w:val="4"/>
        </w:numPr>
        <w:spacing w:after="160" w:line="276" w:lineRule="auto"/>
        <w:rPr>
          <w:rFonts w:ascii="Source Serif Pro" w:hAnsi="Source Serif Pro"/>
          <w:sz w:val="20"/>
        </w:rPr>
      </w:pPr>
      <w:r w:rsidRPr="007711B4">
        <w:rPr>
          <w:rFonts w:ascii="Source Serif Pro" w:hAnsi="Source Serif Pro"/>
          <w:sz w:val="20"/>
        </w:rPr>
        <w:t xml:space="preserve">Ny duschlösning – och vad det blir i din lägenhet </w:t>
      </w:r>
      <w:r w:rsidRPr="007711B4">
        <w:rPr>
          <w:rFonts w:ascii="Source Serif Pro" w:hAnsi="Source Serif Pro"/>
          <w:b/>
          <w:bCs/>
          <w:sz w:val="20"/>
        </w:rPr>
        <w:t xml:space="preserve">beror på vad du har idag. </w:t>
      </w:r>
      <w:r w:rsidRPr="007711B4">
        <w:rPr>
          <w:rFonts w:ascii="Source Serif Pro" w:hAnsi="Source Serif Pro"/>
          <w:sz w:val="20"/>
        </w:rPr>
        <w:t>Har du duschväggar</w:t>
      </w:r>
      <w:r w:rsidR="000A5A6E" w:rsidRPr="007711B4">
        <w:rPr>
          <w:rFonts w:ascii="Source Serif Pro" w:hAnsi="Source Serif Pro"/>
          <w:sz w:val="20"/>
        </w:rPr>
        <w:t>,</w:t>
      </w:r>
      <w:r w:rsidRPr="007711B4">
        <w:rPr>
          <w:rFonts w:ascii="Source Serif Pro" w:hAnsi="Source Serif Pro"/>
          <w:sz w:val="20"/>
        </w:rPr>
        <w:t xml:space="preserve"> duschkabin </w:t>
      </w:r>
      <w:r w:rsidR="000A5A6E" w:rsidRPr="007711B4">
        <w:rPr>
          <w:rFonts w:ascii="Source Serif Pro" w:hAnsi="Source Serif Pro"/>
          <w:sz w:val="20"/>
        </w:rPr>
        <w:t xml:space="preserve">och/eller tvättmaskin via oss </w:t>
      </w:r>
      <w:r w:rsidRPr="007711B4">
        <w:rPr>
          <w:rFonts w:ascii="Source Serif Pro" w:hAnsi="Source Serif Pro"/>
          <w:sz w:val="20"/>
        </w:rPr>
        <w:t xml:space="preserve">monterar vi duschväggar med hörningång. Har du duschdraperistång sätter vi en ny duschdraperistång och har du badkar tar vi bort det och ersätter med duschdraperistång. Badkaret kan återmonteras om önskemål finns. </w:t>
      </w:r>
    </w:p>
    <w:p w14:paraId="516111F8" w14:textId="472A063D" w:rsidR="004776F4" w:rsidRPr="00714CA6" w:rsidRDefault="004776F4" w:rsidP="004776F4">
      <w:pPr>
        <w:pStyle w:val="Brd"/>
        <w:rPr>
          <w:b/>
          <w:bCs/>
        </w:rPr>
      </w:pPr>
      <w:r w:rsidRPr="00714CA6">
        <w:rPr>
          <w:b/>
          <w:bCs/>
        </w:rPr>
        <w:t>Kök</w:t>
      </w:r>
    </w:p>
    <w:p w14:paraId="5075520D" w14:textId="77777777" w:rsidR="007C5658" w:rsidRDefault="00BB5771" w:rsidP="007C5658">
      <w:pPr>
        <w:pStyle w:val="Liststycke"/>
        <w:numPr>
          <w:ilvl w:val="0"/>
          <w:numId w:val="4"/>
        </w:numPr>
        <w:spacing w:after="160" w:line="276" w:lineRule="auto"/>
        <w:rPr>
          <w:rFonts w:ascii="Source Serif Pro" w:hAnsi="Source Serif Pro"/>
          <w:sz w:val="20"/>
        </w:rPr>
      </w:pPr>
      <w:r w:rsidRPr="00BB5771">
        <w:rPr>
          <w:rFonts w:ascii="Source Serif Pro" w:hAnsi="Source Serif Pro"/>
          <w:sz w:val="20"/>
        </w:rPr>
        <w:t>ny diskbänksbelysning</w:t>
      </w:r>
      <w:r w:rsidR="007E1D83">
        <w:rPr>
          <w:rFonts w:ascii="Source Serif Pro" w:hAnsi="Source Serif Pro"/>
          <w:sz w:val="20"/>
        </w:rPr>
        <w:t>.</w:t>
      </w:r>
    </w:p>
    <w:p w14:paraId="7D0B01C3" w14:textId="58625C21" w:rsidR="00BB5771" w:rsidRPr="007C5658" w:rsidRDefault="00BB5771" w:rsidP="007C5658">
      <w:pPr>
        <w:pStyle w:val="Liststycke"/>
        <w:numPr>
          <w:ilvl w:val="0"/>
          <w:numId w:val="4"/>
        </w:numPr>
        <w:spacing w:after="160" w:line="276" w:lineRule="auto"/>
        <w:rPr>
          <w:rFonts w:ascii="Source Serif Pro" w:hAnsi="Source Serif Pro"/>
          <w:sz w:val="20"/>
        </w:rPr>
      </w:pPr>
      <w:r w:rsidRPr="007C5658">
        <w:rPr>
          <w:rFonts w:ascii="Source Serif Pro" w:hAnsi="Source Serif Pro"/>
          <w:sz w:val="20"/>
        </w:rPr>
        <w:t>Ny takarmatur (ej i lägenheter med FTX-ventilation och spotlights)</w:t>
      </w:r>
      <w:r w:rsidR="007E1D83" w:rsidRPr="007C5658">
        <w:rPr>
          <w:rFonts w:ascii="Source Serif Pro" w:hAnsi="Source Serif Pro"/>
          <w:sz w:val="20"/>
        </w:rPr>
        <w:t>.</w:t>
      </w:r>
    </w:p>
    <w:p w14:paraId="28AD7A2F" w14:textId="6A8A5E2E" w:rsidR="004776F4" w:rsidRPr="00714CA6" w:rsidRDefault="004776F4" w:rsidP="004776F4">
      <w:pPr>
        <w:pStyle w:val="Brd"/>
        <w:rPr>
          <w:b/>
          <w:bCs/>
        </w:rPr>
      </w:pPr>
      <w:r w:rsidRPr="00714CA6">
        <w:rPr>
          <w:b/>
          <w:bCs/>
        </w:rPr>
        <w:t>Hall</w:t>
      </w:r>
    </w:p>
    <w:p w14:paraId="0EBE45B5" w14:textId="6A64F9C8" w:rsidR="003B6EF3" w:rsidRPr="009521C5" w:rsidRDefault="009831EE" w:rsidP="009521C5">
      <w:pPr>
        <w:pStyle w:val="Brd"/>
        <w:numPr>
          <w:ilvl w:val="0"/>
          <w:numId w:val="2"/>
        </w:numPr>
      </w:pPr>
      <w:r>
        <w:t>montera</w:t>
      </w:r>
      <w:r w:rsidR="007E1D83">
        <w:t>r</w:t>
      </w:r>
      <w:r>
        <w:t xml:space="preserve"> </w:t>
      </w:r>
      <w:r w:rsidR="004776F4">
        <w:t xml:space="preserve">jordfelsbrytare i </w:t>
      </w:r>
      <w:proofErr w:type="spellStart"/>
      <w:r w:rsidR="004776F4">
        <w:t>elcentralen</w:t>
      </w:r>
      <w:proofErr w:type="spellEnd"/>
      <w:r w:rsidR="004776F4">
        <w:t xml:space="preserve">. </w:t>
      </w:r>
    </w:p>
    <w:p w14:paraId="4BF004BE" w14:textId="75A5D7AD" w:rsidR="004776F4" w:rsidRDefault="004776F4" w:rsidP="004776F4">
      <w:pPr>
        <w:pStyle w:val="Mellanrubrik"/>
      </w:pPr>
      <w:r w:rsidRPr="00421B96">
        <w:t>Ersättning</w:t>
      </w:r>
    </w:p>
    <w:p w14:paraId="51F2D5C6" w14:textId="388B6446" w:rsidR="004776F4" w:rsidRDefault="004776F4" w:rsidP="004776F4">
      <w:pPr>
        <w:pStyle w:val="Brd"/>
      </w:pPr>
      <w:r>
        <w:t xml:space="preserve">På grund av att du inte kan använda din lägenhet som vanligt under </w:t>
      </w:r>
      <w:r w:rsidR="000A5A6E">
        <w:t>renoveringe</w:t>
      </w:r>
      <w:r>
        <w:t xml:space="preserve">n kommer du att få en ersättning. Vi </w:t>
      </w:r>
      <w:r w:rsidRPr="008A55EE">
        <w:rPr>
          <w:b/>
          <w:bCs/>
        </w:rPr>
        <w:t>drar av 50 procent</w:t>
      </w:r>
      <w:r>
        <w:t xml:space="preserve"> på din grundhyra</w:t>
      </w:r>
      <w:r w:rsidR="00747823">
        <w:t xml:space="preserve"> månaden efter </w:t>
      </w:r>
      <w:r w:rsidR="00C246F0">
        <w:t xml:space="preserve">det </w:t>
      </w:r>
      <w:r w:rsidR="00747823">
        <w:t>utfö</w:t>
      </w:r>
      <w:r w:rsidR="00C246F0">
        <w:t>rda</w:t>
      </w:r>
      <w:r w:rsidR="00747823">
        <w:t xml:space="preserve"> arbete</w:t>
      </w:r>
      <w:r w:rsidR="00C246F0">
        <w:t>t</w:t>
      </w:r>
      <w:r w:rsidR="00747823">
        <w:t>.</w:t>
      </w:r>
      <w:r>
        <w:t xml:space="preserve"> Beloppet är förhandlat med </w:t>
      </w:r>
      <w:r w:rsidRPr="000F5B13">
        <w:t>Hyresgästföreningen</w:t>
      </w:r>
      <w:r>
        <w:t xml:space="preserve"> och ska bland annat kompensera </w:t>
      </w:r>
      <w:r w:rsidRPr="000F5B13">
        <w:t>för störninga</w:t>
      </w:r>
      <w:r>
        <w:t xml:space="preserve">r och </w:t>
      </w:r>
      <w:r w:rsidRPr="000F5B13">
        <w:t xml:space="preserve">nedsatt nyttjandegrad av lägenheten. </w:t>
      </w:r>
      <w:r>
        <w:t xml:space="preserve">Det ersätter också </w:t>
      </w:r>
      <w:r w:rsidRPr="000F5B13">
        <w:t>förbrukning av elström</w:t>
      </w:r>
      <w:r>
        <w:t xml:space="preserve"> och</w:t>
      </w:r>
      <w:r w:rsidRPr="000F5B13">
        <w:t xml:space="preserve"> kompletterande städning utöver entreprenörens slutstädning</w:t>
      </w:r>
      <w:r>
        <w:t xml:space="preserve">. </w:t>
      </w:r>
    </w:p>
    <w:p w14:paraId="48A6CB0F" w14:textId="77777777" w:rsidR="00F8315E" w:rsidRDefault="00F8315E" w:rsidP="00F8315E">
      <w:pPr>
        <w:pStyle w:val="Mellanrubrik"/>
      </w:pPr>
      <w:r>
        <w:t>Hyreshöjning efter avslutat arbete</w:t>
      </w:r>
    </w:p>
    <w:p w14:paraId="41C8E9F9" w14:textId="77777777" w:rsidR="00F8315E" w:rsidRPr="00421B96" w:rsidRDefault="00F8315E" w:rsidP="00F8315E">
      <w:pPr>
        <w:pStyle w:val="Brd"/>
      </w:pPr>
      <w:r w:rsidRPr="004618F8">
        <w:t>Enligt</w:t>
      </w:r>
      <w:r>
        <w:t xml:space="preserve"> vår</w:t>
      </w:r>
      <w:r w:rsidRPr="004618F8">
        <w:t xml:space="preserve"> överenskommelse med Hyresgästföreningen 2024-</w:t>
      </w:r>
      <w:r>
        <w:t>09-09</w:t>
      </w:r>
      <w:r w:rsidRPr="004618F8">
        <w:t xml:space="preserve"> höjs hyran för din lägenhet med </w:t>
      </w:r>
      <w:r w:rsidRPr="008A55EE">
        <w:rPr>
          <w:b/>
          <w:bCs/>
        </w:rPr>
        <w:t>60 k</w:t>
      </w:r>
      <w:r>
        <w:rPr>
          <w:b/>
          <w:bCs/>
        </w:rPr>
        <w:t>r</w:t>
      </w:r>
      <w:r w:rsidRPr="008A55EE">
        <w:rPr>
          <w:b/>
          <w:bCs/>
        </w:rPr>
        <w:t xml:space="preserve"> per månad</w:t>
      </w:r>
      <w:r w:rsidRPr="004618F8">
        <w:t xml:space="preserve"> till följd av </w:t>
      </w:r>
      <w:r>
        <w:t>renoveringen</w:t>
      </w:r>
      <w:r w:rsidRPr="004618F8">
        <w:t>. Höjningen sker efter att arbetena är färdigställda i lägenheten.</w:t>
      </w:r>
      <w:r>
        <w:t xml:space="preserve"> Beloppet gäller renoveringen </w:t>
      </w:r>
      <w:r w:rsidRPr="003B6EF3">
        <w:t xml:space="preserve">av duschrummet inklusive </w:t>
      </w:r>
      <w:r>
        <w:t xml:space="preserve">elarbetena i köket och hallen.  </w:t>
      </w:r>
    </w:p>
    <w:p w14:paraId="414F4F87" w14:textId="084C13FB" w:rsidR="00682BF4" w:rsidRDefault="00682BF4" w:rsidP="00682BF4">
      <w:pPr>
        <w:pStyle w:val="Brd"/>
      </w:pPr>
    </w:p>
    <w:sectPr w:rsidR="00682BF4" w:rsidSect="002D4944">
      <w:headerReference w:type="default" r:id="rId13"/>
      <w:pgSz w:w="11900" w:h="16840"/>
      <w:pgMar w:top="2977" w:right="1417" w:bottom="2694" w:left="1417"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5C424" w14:textId="77777777" w:rsidR="00DE259B" w:rsidRDefault="00DE259B" w:rsidP="00E608A2">
      <w:r>
        <w:separator/>
      </w:r>
    </w:p>
  </w:endnote>
  <w:endnote w:type="continuationSeparator" w:id="0">
    <w:p w14:paraId="3A6F0B8B" w14:textId="77777777" w:rsidR="00DE259B" w:rsidRDefault="00DE259B" w:rsidP="00E608A2">
      <w:r>
        <w:continuationSeparator/>
      </w:r>
    </w:p>
  </w:endnote>
  <w:endnote w:type="continuationNotice" w:id="1">
    <w:p w14:paraId="09305A21" w14:textId="77777777" w:rsidR="00DE259B" w:rsidRDefault="00DE25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SemiBold">
    <w:charset w:val="00"/>
    <w:family w:val="swiss"/>
    <w:pitch w:val="variable"/>
    <w:sig w:usb0="600002F7" w:usb1="02000001" w:usb2="00000000" w:usb3="00000000" w:csb0="0000019F" w:csb1="00000000"/>
  </w:font>
  <w:font w:name="Source Serif Pro">
    <w:charset w:val="00"/>
    <w:family w:val="roman"/>
    <w:pitch w:val="variable"/>
    <w:sig w:usb0="20000287" w:usb1="02000003" w:usb2="00000000" w:usb3="00000000" w:csb0="0000019F" w:csb1="00000000"/>
  </w:font>
  <w:font w:name="Lucida Grande">
    <w:altName w:val="Segoe UI"/>
    <w:charset w:val="00"/>
    <w:family w:val="auto"/>
    <w:pitch w:val="variable"/>
    <w:sig w:usb0="E1000AEF" w:usb1="5000A1FF" w:usb2="00000000" w:usb3="00000000" w:csb0="000001BF" w:csb1="00000000"/>
  </w:font>
  <w:font w:name="Times-Roman">
    <w:altName w:val="Times New Roman"/>
    <w:panose1 w:val="00000000000000000000"/>
    <w:charset w:val="4D"/>
    <w:family w:val="auto"/>
    <w:notTrueType/>
    <w:pitch w:val="default"/>
    <w:sig w:usb0="00000003" w:usb1="00000000" w:usb2="00000000" w:usb3="00000000" w:csb0="00000001" w:csb1="00000000"/>
  </w:font>
  <w:font w:name="Source Sans Pro Light">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1E4D7" w14:textId="77777777" w:rsidR="00DE259B" w:rsidRDefault="00DE259B" w:rsidP="00E608A2">
      <w:r>
        <w:separator/>
      </w:r>
    </w:p>
  </w:footnote>
  <w:footnote w:type="continuationSeparator" w:id="0">
    <w:p w14:paraId="3B1A7A7D" w14:textId="77777777" w:rsidR="00DE259B" w:rsidRDefault="00DE259B" w:rsidP="00E608A2">
      <w:r>
        <w:continuationSeparator/>
      </w:r>
    </w:p>
  </w:footnote>
  <w:footnote w:type="continuationNotice" w:id="1">
    <w:p w14:paraId="1BD79E79" w14:textId="77777777" w:rsidR="00DE259B" w:rsidRDefault="00DE25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A2628" w14:textId="77777777" w:rsidR="005C24FC" w:rsidRDefault="005C24FC">
    <w:pPr>
      <w:pStyle w:val="Sidhuvud"/>
    </w:pPr>
    <w:r>
      <w:rPr>
        <w:noProof/>
      </w:rPr>
      <w:drawing>
        <wp:anchor distT="0" distB="0" distL="114300" distR="114300" simplePos="0" relativeHeight="251658240" behindDoc="1" locked="0" layoutInCell="1" allowOverlap="1" wp14:anchorId="31716DA6" wp14:editId="67883625">
          <wp:simplePos x="0" y="0"/>
          <wp:positionH relativeFrom="page">
            <wp:posOffset>0</wp:posOffset>
          </wp:positionH>
          <wp:positionV relativeFrom="page">
            <wp:posOffset>0</wp:posOffset>
          </wp:positionV>
          <wp:extent cx="7560000" cy="10693739"/>
          <wp:effectExtent l="0" t="0" r="9525" b="0"/>
          <wp:wrapNone/>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O_A4-brev_2018_Word_BKG.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3739"/>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E33D7"/>
    <w:multiLevelType w:val="hybridMultilevel"/>
    <w:tmpl w:val="FF8647E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4D85890"/>
    <w:multiLevelType w:val="hybridMultilevel"/>
    <w:tmpl w:val="AA5AD39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5521CF8"/>
    <w:multiLevelType w:val="hybridMultilevel"/>
    <w:tmpl w:val="5E86CCFC"/>
    <w:lvl w:ilvl="0" w:tplc="97D06BB0">
      <w:start w:val="1"/>
      <w:numFmt w:val="bullet"/>
      <w:lvlText w:val=""/>
      <w:lvlJc w:val="left"/>
      <w:pPr>
        <w:ind w:left="720" w:hanging="360"/>
      </w:pPr>
      <w:rPr>
        <w:rFonts w:ascii="Wingdings" w:hAnsi="Wingdings" w:hint="default"/>
        <w:sz w:val="48"/>
        <w:szCs w:val="48"/>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5BF34E26"/>
    <w:multiLevelType w:val="hybridMultilevel"/>
    <w:tmpl w:val="8544F15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5D24743D"/>
    <w:multiLevelType w:val="hybridMultilevel"/>
    <w:tmpl w:val="18585C4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5EDD12A6"/>
    <w:multiLevelType w:val="hybridMultilevel"/>
    <w:tmpl w:val="2C44AA6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69DE3EBF"/>
    <w:multiLevelType w:val="hybridMultilevel"/>
    <w:tmpl w:val="4848709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206522914">
    <w:abstractNumId w:val="1"/>
  </w:num>
  <w:num w:numId="2" w16cid:durableId="1009983248">
    <w:abstractNumId w:val="6"/>
  </w:num>
  <w:num w:numId="3" w16cid:durableId="1470247215">
    <w:abstractNumId w:val="2"/>
  </w:num>
  <w:num w:numId="4" w16cid:durableId="815490280">
    <w:abstractNumId w:val="5"/>
  </w:num>
  <w:num w:numId="5" w16cid:durableId="2072345438">
    <w:abstractNumId w:val="0"/>
  </w:num>
  <w:num w:numId="6" w16cid:durableId="1450853782">
    <w:abstractNumId w:val="3"/>
  </w:num>
  <w:num w:numId="7" w16cid:durableId="833820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efaultTabStop w:val="1304"/>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6F4"/>
    <w:rsid w:val="00002C9A"/>
    <w:rsid w:val="000035D2"/>
    <w:rsid w:val="000041E8"/>
    <w:rsid w:val="00005333"/>
    <w:rsid w:val="00006A92"/>
    <w:rsid w:val="00007849"/>
    <w:rsid w:val="000079C4"/>
    <w:rsid w:val="00010FB1"/>
    <w:rsid w:val="00024029"/>
    <w:rsid w:val="0002423D"/>
    <w:rsid w:val="00026EED"/>
    <w:rsid w:val="00037A7E"/>
    <w:rsid w:val="00040FE2"/>
    <w:rsid w:val="00057240"/>
    <w:rsid w:val="000629BB"/>
    <w:rsid w:val="00064DDA"/>
    <w:rsid w:val="00074DD6"/>
    <w:rsid w:val="00086184"/>
    <w:rsid w:val="00090AB5"/>
    <w:rsid w:val="00092C85"/>
    <w:rsid w:val="000A5A6E"/>
    <w:rsid w:val="000B4A02"/>
    <w:rsid w:val="000B73BA"/>
    <w:rsid w:val="000D530E"/>
    <w:rsid w:val="000E588C"/>
    <w:rsid w:val="000F4A41"/>
    <w:rsid w:val="00103C33"/>
    <w:rsid w:val="0011459F"/>
    <w:rsid w:val="00123CA4"/>
    <w:rsid w:val="00127756"/>
    <w:rsid w:val="0014300C"/>
    <w:rsid w:val="00146FF0"/>
    <w:rsid w:val="0014741D"/>
    <w:rsid w:val="00156605"/>
    <w:rsid w:val="00157294"/>
    <w:rsid w:val="00163BA4"/>
    <w:rsid w:val="001721B1"/>
    <w:rsid w:val="001909B6"/>
    <w:rsid w:val="001A5D60"/>
    <w:rsid w:val="001B0BAD"/>
    <w:rsid w:val="001B2092"/>
    <w:rsid w:val="001B211E"/>
    <w:rsid w:val="001B30CB"/>
    <w:rsid w:val="001B34D5"/>
    <w:rsid w:val="001C1F46"/>
    <w:rsid w:val="001D253D"/>
    <w:rsid w:val="001E04EB"/>
    <w:rsid w:val="001F5071"/>
    <w:rsid w:val="00200475"/>
    <w:rsid w:val="002164EE"/>
    <w:rsid w:val="00217221"/>
    <w:rsid w:val="00227BDD"/>
    <w:rsid w:val="00236597"/>
    <w:rsid w:val="0023764B"/>
    <w:rsid w:val="00250ABB"/>
    <w:rsid w:val="002517E5"/>
    <w:rsid w:val="00252FB7"/>
    <w:rsid w:val="00254A65"/>
    <w:rsid w:val="0025637E"/>
    <w:rsid w:val="00260509"/>
    <w:rsid w:val="002673DE"/>
    <w:rsid w:val="00277C64"/>
    <w:rsid w:val="00282B1A"/>
    <w:rsid w:val="00291EE9"/>
    <w:rsid w:val="00297B60"/>
    <w:rsid w:val="00297E41"/>
    <w:rsid w:val="002A6409"/>
    <w:rsid w:val="002B0B34"/>
    <w:rsid w:val="002B590C"/>
    <w:rsid w:val="002B6B52"/>
    <w:rsid w:val="002C0E1B"/>
    <w:rsid w:val="002C1595"/>
    <w:rsid w:val="002C6A6C"/>
    <w:rsid w:val="002C74A5"/>
    <w:rsid w:val="002D3268"/>
    <w:rsid w:val="002D4944"/>
    <w:rsid w:val="002E12E6"/>
    <w:rsid w:val="002E2558"/>
    <w:rsid w:val="002E5DE5"/>
    <w:rsid w:val="002E6B67"/>
    <w:rsid w:val="002F010C"/>
    <w:rsid w:val="00302D64"/>
    <w:rsid w:val="00303AEF"/>
    <w:rsid w:val="00304745"/>
    <w:rsid w:val="00307637"/>
    <w:rsid w:val="00310C27"/>
    <w:rsid w:val="00320D76"/>
    <w:rsid w:val="00321B2A"/>
    <w:rsid w:val="0032328C"/>
    <w:rsid w:val="00324441"/>
    <w:rsid w:val="00324708"/>
    <w:rsid w:val="003254ED"/>
    <w:rsid w:val="003271C7"/>
    <w:rsid w:val="0033651D"/>
    <w:rsid w:val="00342CAA"/>
    <w:rsid w:val="0035131A"/>
    <w:rsid w:val="00353EAA"/>
    <w:rsid w:val="003675E5"/>
    <w:rsid w:val="00374B0F"/>
    <w:rsid w:val="003A64FE"/>
    <w:rsid w:val="003B346C"/>
    <w:rsid w:val="003B6EF3"/>
    <w:rsid w:val="003C7A38"/>
    <w:rsid w:val="003D76C0"/>
    <w:rsid w:val="003E34BE"/>
    <w:rsid w:val="003F00C9"/>
    <w:rsid w:val="003F1DB7"/>
    <w:rsid w:val="004072B2"/>
    <w:rsid w:val="00414573"/>
    <w:rsid w:val="0043129F"/>
    <w:rsid w:val="00434B8D"/>
    <w:rsid w:val="00436E0D"/>
    <w:rsid w:val="00436FBE"/>
    <w:rsid w:val="004379BE"/>
    <w:rsid w:val="0044062E"/>
    <w:rsid w:val="00440BBE"/>
    <w:rsid w:val="0044160E"/>
    <w:rsid w:val="00443673"/>
    <w:rsid w:val="00444470"/>
    <w:rsid w:val="00450BB7"/>
    <w:rsid w:val="00451646"/>
    <w:rsid w:val="00461F18"/>
    <w:rsid w:val="00461FA0"/>
    <w:rsid w:val="0046351D"/>
    <w:rsid w:val="00476870"/>
    <w:rsid w:val="004776F4"/>
    <w:rsid w:val="00483FC4"/>
    <w:rsid w:val="0049389E"/>
    <w:rsid w:val="004978C5"/>
    <w:rsid w:val="004A16CF"/>
    <w:rsid w:val="004A1E9B"/>
    <w:rsid w:val="004A2710"/>
    <w:rsid w:val="004A4044"/>
    <w:rsid w:val="004B287D"/>
    <w:rsid w:val="004B39CD"/>
    <w:rsid w:val="004C355C"/>
    <w:rsid w:val="004C5A6A"/>
    <w:rsid w:val="004D1BCC"/>
    <w:rsid w:val="004F0217"/>
    <w:rsid w:val="004F34DF"/>
    <w:rsid w:val="00503E8A"/>
    <w:rsid w:val="00505E8C"/>
    <w:rsid w:val="00510346"/>
    <w:rsid w:val="00511182"/>
    <w:rsid w:val="00511644"/>
    <w:rsid w:val="0051418B"/>
    <w:rsid w:val="00523D6B"/>
    <w:rsid w:val="005260F8"/>
    <w:rsid w:val="00526BAE"/>
    <w:rsid w:val="00526EBB"/>
    <w:rsid w:val="0052700F"/>
    <w:rsid w:val="00527CA8"/>
    <w:rsid w:val="00532186"/>
    <w:rsid w:val="0053490E"/>
    <w:rsid w:val="005373C5"/>
    <w:rsid w:val="005406E7"/>
    <w:rsid w:val="005421A2"/>
    <w:rsid w:val="00553E64"/>
    <w:rsid w:val="00560319"/>
    <w:rsid w:val="00561F39"/>
    <w:rsid w:val="00562601"/>
    <w:rsid w:val="005639A8"/>
    <w:rsid w:val="00566A63"/>
    <w:rsid w:val="005706FF"/>
    <w:rsid w:val="0057185D"/>
    <w:rsid w:val="00580BB9"/>
    <w:rsid w:val="0058141E"/>
    <w:rsid w:val="00581475"/>
    <w:rsid w:val="00583E16"/>
    <w:rsid w:val="0058538B"/>
    <w:rsid w:val="0058798C"/>
    <w:rsid w:val="00594979"/>
    <w:rsid w:val="005962EA"/>
    <w:rsid w:val="005969D4"/>
    <w:rsid w:val="005B05BC"/>
    <w:rsid w:val="005B070B"/>
    <w:rsid w:val="005C1ABA"/>
    <w:rsid w:val="005C1AFD"/>
    <w:rsid w:val="005C24FC"/>
    <w:rsid w:val="0060025D"/>
    <w:rsid w:val="00601CEA"/>
    <w:rsid w:val="00602FD7"/>
    <w:rsid w:val="0060385E"/>
    <w:rsid w:val="00606CFD"/>
    <w:rsid w:val="00613A56"/>
    <w:rsid w:val="00615DE7"/>
    <w:rsid w:val="00635456"/>
    <w:rsid w:val="00640971"/>
    <w:rsid w:val="00643C16"/>
    <w:rsid w:val="00646A2F"/>
    <w:rsid w:val="00646FA3"/>
    <w:rsid w:val="00656493"/>
    <w:rsid w:val="006573F0"/>
    <w:rsid w:val="00657874"/>
    <w:rsid w:val="00660C66"/>
    <w:rsid w:val="00664955"/>
    <w:rsid w:val="00666967"/>
    <w:rsid w:val="006712D4"/>
    <w:rsid w:val="00675748"/>
    <w:rsid w:val="00676952"/>
    <w:rsid w:val="00682BF4"/>
    <w:rsid w:val="00690803"/>
    <w:rsid w:val="00692680"/>
    <w:rsid w:val="006A37C0"/>
    <w:rsid w:val="006A3937"/>
    <w:rsid w:val="006A54CD"/>
    <w:rsid w:val="006B530C"/>
    <w:rsid w:val="006B5E5C"/>
    <w:rsid w:val="006C2C33"/>
    <w:rsid w:val="006D3668"/>
    <w:rsid w:val="006E2808"/>
    <w:rsid w:val="006E78F5"/>
    <w:rsid w:val="006F1530"/>
    <w:rsid w:val="006F161D"/>
    <w:rsid w:val="006F6E92"/>
    <w:rsid w:val="007007E2"/>
    <w:rsid w:val="0071589D"/>
    <w:rsid w:val="00720CEC"/>
    <w:rsid w:val="007322C6"/>
    <w:rsid w:val="0074096D"/>
    <w:rsid w:val="00742129"/>
    <w:rsid w:val="00745900"/>
    <w:rsid w:val="00747823"/>
    <w:rsid w:val="00757DD6"/>
    <w:rsid w:val="00760CC1"/>
    <w:rsid w:val="007711B4"/>
    <w:rsid w:val="007723A2"/>
    <w:rsid w:val="00785294"/>
    <w:rsid w:val="007872D5"/>
    <w:rsid w:val="00792018"/>
    <w:rsid w:val="00793764"/>
    <w:rsid w:val="007A04DA"/>
    <w:rsid w:val="007A430D"/>
    <w:rsid w:val="007A5ED1"/>
    <w:rsid w:val="007C04DB"/>
    <w:rsid w:val="007C47A6"/>
    <w:rsid w:val="007C5658"/>
    <w:rsid w:val="007C66CC"/>
    <w:rsid w:val="007C74F5"/>
    <w:rsid w:val="007C7D84"/>
    <w:rsid w:val="007E13EB"/>
    <w:rsid w:val="007E1D83"/>
    <w:rsid w:val="007E4C29"/>
    <w:rsid w:val="007F3DAC"/>
    <w:rsid w:val="007F5AF4"/>
    <w:rsid w:val="00817769"/>
    <w:rsid w:val="00831CDE"/>
    <w:rsid w:val="008338CE"/>
    <w:rsid w:val="008355C1"/>
    <w:rsid w:val="0083579F"/>
    <w:rsid w:val="0083747F"/>
    <w:rsid w:val="00843894"/>
    <w:rsid w:val="008438DC"/>
    <w:rsid w:val="00851C56"/>
    <w:rsid w:val="008632DC"/>
    <w:rsid w:val="00870FDA"/>
    <w:rsid w:val="008744F8"/>
    <w:rsid w:val="00883C2F"/>
    <w:rsid w:val="008A2644"/>
    <w:rsid w:val="008A55EE"/>
    <w:rsid w:val="008A77D2"/>
    <w:rsid w:val="008A7D3D"/>
    <w:rsid w:val="008B051A"/>
    <w:rsid w:val="008B0810"/>
    <w:rsid w:val="008D1A9A"/>
    <w:rsid w:val="008D5D2F"/>
    <w:rsid w:val="008E4217"/>
    <w:rsid w:val="008E5DBB"/>
    <w:rsid w:val="008E7236"/>
    <w:rsid w:val="008F1D47"/>
    <w:rsid w:val="009211A7"/>
    <w:rsid w:val="009219F2"/>
    <w:rsid w:val="00940C25"/>
    <w:rsid w:val="00941C44"/>
    <w:rsid w:val="009518C2"/>
    <w:rsid w:val="009521C5"/>
    <w:rsid w:val="00963575"/>
    <w:rsid w:val="0096679A"/>
    <w:rsid w:val="00980743"/>
    <w:rsid w:val="00981BFA"/>
    <w:rsid w:val="009831EE"/>
    <w:rsid w:val="00984D47"/>
    <w:rsid w:val="00990CF5"/>
    <w:rsid w:val="009938C6"/>
    <w:rsid w:val="009A5748"/>
    <w:rsid w:val="009B049A"/>
    <w:rsid w:val="009C39E0"/>
    <w:rsid w:val="009C440E"/>
    <w:rsid w:val="009D5960"/>
    <w:rsid w:val="009F6A88"/>
    <w:rsid w:val="00A00388"/>
    <w:rsid w:val="00A03704"/>
    <w:rsid w:val="00A07635"/>
    <w:rsid w:val="00A07702"/>
    <w:rsid w:val="00A112FC"/>
    <w:rsid w:val="00A1469D"/>
    <w:rsid w:val="00A2215C"/>
    <w:rsid w:val="00A27B01"/>
    <w:rsid w:val="00A3137A"/>
    <w:rsid w:val="00A3272F"/>
    <w:rsid w:val="00A448D7"/>
    <w:rsid w:val="00A501E1"/>
    <w:rsid w:val="00A50684"/>
    <w:rsid w:val="00A50D81"/>
    <w:rsid w:val="00A61758"/>
    <w:rsid w:val="00A6453B"/>
    <w:rsid w:val="00A654F8"/>
    <w:rsid w:val="00A73B09"/>
    <w:rsid w:val="00A84CD9"/>
    <w:rsid w:val="00A92319"/>
    <w:rsid w:val="00A928C8"/>
    <w:rsid w:val="00A93D0A"/>
    <w:rsid w:val="00AA0DEA"/>
    <w:rsid w:val="00AA2A6E"/>
    <w:rsid w:val="00AA53F5"/>
    <w:rsid w:val="00AB3585"/>
    <w:rsid w:val="00AB4F6F"/>
    <w:rsid w:val="00AB60F5"/>
    <w:rsid w:val="00AC3178"/>
    <w:rsid w:val="00AD03F8"/>
    <w:rsid w:val="00AE0564"/>
    <w:rsid w:val="00AE53D1"/>
    <w:rsid w:val="00AF61B2"/>
    <w:rsid w:val="00AF71D3"/>
    <w:rsid w:val="00AF79C8"/>
    <w:rsid w:val="00B002EE"/>
    <w:rsid w:val="00B00794"/>
    <w:rsid w:val="00B01DB3"/>
    <w:rsid w:val="00B02B87"/>
    <w:rsid w:val="00B23100"/>
    <w:rsid w:val="00B23604"/>
    <w:rsid w:val="00B23DBC"/>
    <w:rsid w:val="00B3398F"/>
    <w:rsid w:val="00B40FA3"/>
    <w:rsid w:val="00B42A2F"/>
    <w:rsid w:val="00B439C3"/>
    <w:rsid w:val="00B51FB2"/>
    <w:rsid w:val="00B602F7"/>
    <w:rsid w:val="00B60D25"/>
    <w:rsid w:val="00B61A24"/>
    <w:rsid w:val="00B6639F"/>
    <w:rsid w:val="00B70491"/>
    <w:rsid w:val="00B74BAF"/>
    <w:rsid w:val="00B77E4F"/>
    <w:rsid w:val="00B82B23"/>
    <w:rsid w:val="00B83F4F"/>
    <w:rsid w:val="00B85B47"/>
    <w:rsid w:val="00B9124E"/>
    <w:rsid w:val="00BA0F62"/>
    <w:rsid w:val="00BA5B28"/>
    <w:rsid w:val="00BB17C9"/>
    <w:rsid w:val="00BB5563"/>
    <w:rsid w:val="00BB5771"/>
    <w:rsid w:val="00BC6696"/>
    <w:rsid w:val="00BD2E9F"/>
    <w:rsid w:val="00BD5490"/>
    <w:rsid w:val="00BD7FD5"/>
    <w:rsid w:val="00BE36DB"/>
    <w:rsid w:val="00BE383E"/>
    <w:rsid w:val="00BE42A4"/>
    <w:rsid w:val="00BE63EF"/>
    <w:rsid w:val="00BF36EA"/>
    <w:rsid w:val="00BF4A84"/>
    <w:rsid w:val="00BF515D"/>
    <w:rsid w:val="00C00838"/>
    <w:rsid w:val="00C134E8"/>
    <w:rsid w:val="00C21E20"/>
    <w:rsid w:val="00C232A2"/>
    <w:rsid w:val="00C246F0"/>
    <w:rsid w:val="00C24B04"/>
    <w:rsid w:val="00C300AA"/>
    <w:rsid w:val="00C327D4"/>
    <w:rsid w:val="00C44A99"/>
    <w:rsid w:val="00C4700C"/>
    <w:rsid w:val="00C51026"/>
    <w:rsid w:val="00C51266"/>
    <w:rsid w:val="00C569A7"/>
    <w:rsid w:val="00C576B6"/>
    <w:rsid w:val="00C65DAE"/>
    <w:rsid w:val="00C70AF3"/>
    <w:rsid w:val="00C71CF8"/>
    <w:rsid w:val="00C94F87"/>
    <w:rsid w:val="00C96843"/>
    <w:rsid w:val="00CA4BED"/>
    <w:rsid w:val="00CA772D"/>
    <w:rsid w:val="00CB67BB"/>
    <w:rsid w:val="00CD30C9"/>
    <w:rsid w:val="00CF6FBE"/>
    <w:rsid w:val="00D02A23"/>
    <w:rsid w:val="00D04C02"/>
    <w:rsid w:val="00D05200"/>
    <w:rsid w:val="00D11C39"/>
    <w:rsid w:val="00D135FB"/>
    <w:rsid w:val="00D1543D"/>
    <w:rsid w:val="00D23A72"/>
    <w:rsid w:val="00D30BA6"/>
    <w:rsid w:val="00D44A55"/>
    <w:rsid w:val="00D506E1"/>
    <w:rsid w:val="00D54B91"/>
    <w:rsid w:val="00D56EC0"/>
    <w:rsid w:val="00D61B24"/>
    <w:rsid w:val="00D72E63"/>
    <w:rsid w:val="00D75659"/>
    <w:rsid w:val="00D75B33"/>
    <w:rsid w:val="00D808C1"/>
    <w:rsid w:val="00D8314B"/>
    <w:rsid w:val="00D85CEB"/>
    <w:rsid w:val="00D902EB"/>
    <w:rsid w:val="00D90F09"/>
    <w:rsid w:val="00D90F44"/>
    <w:rsid w:val="00D95609"/>
    <w:rsid w:val="00D95DA7"/>
    <w:rsid w:val="00D97A5A"/>
    <w:rsid w:val="00DA093F"/>
    <w:rsid w:val="00DA1F18"/>
    <w:rsid w:val="00DA1FC2"/>
    <w:rsid w:val="00DA60A8"/>
    <w:rsid w:val="00DA67C3"/>
    <w:rsid w:val="00DB3D7B"/>
    <w:rsid w:val="00DC09C7"/>
    <w:rsid w:val="00DC1370"/>
    <w:rsid w:val="00DC3C88"/>
    <w:rsid w:val="00DC4F55"/>
    <w:rsid w:val="00DC7309"/>
    <w:rsid w:val="00DD332A"/>
    <w:rsid w:val="00DE03DA"/>
    <w:rsid w:val="00DE1EAC"/>
    <w:rsid w:val="00DE259B"/>
    <w:rsid w:val="00DE3D4D"/>
    <w:rsid w:val="00DE7334"/>
    <w:rsid w:val="00DF53E8"/>
    <w:rsid w:val="00E0138A"/>
    <w:rsid w:val="00E07D71"/>
    <w:rsid w:val="00E10E3A"/>
    <w:rsid w:val="00E13F0B"/>
    <w:rsid w:val="00E14430"/>
    <w:rsid w:val="00E1757F"/>
    <w:rsid w:val="00E17B64"/>
    <w:rsid w:val="00E312D4"/>
    <w:rsid w:val="00E33092"/>
    <w:rsid w:val="00E608A2"/>
    <w:rsid w:val="00E668BB"/>
    <w:rsid w:val="00E70658"/>
    <w:rsid w:val="00E70DA7"/>
    <w:rsid w:val="00E8386B"/>
    <w:rsid w:val="00E861E9"/>
    <w:rsid w:val="00E87A35"/>
    <w:rsid w:val="00EA264F"/>
    <w:rsid w:val="00EA4BC3"/>
    <w:rsid w:val="00EA5C4B"/>
    <w:rsid w:val="00EB6626"/>
    <w:rsid w:val="00EC2803"/>
    <w:rsid w:val="00EC5073"/>
    <w:rsid w:val="00ED3735"/>
    <w:rsid w:val="00ED73AB"/>
    <w:rsid w:val="00EE1FBA"/>
    <w:rsid w:val="00EE32A6"/>
    <w:rsid w:val="00EE54C6"/>
    <w:rsid w:val="00EF4F29"/>
    <w:rsid w:val="00EF4F6A"/>
    <w:rsid w:val="00EF68D1"/>
    <w:rsid w:val="00EF74C9"/>
    <w:rsid w:val="00F00162"/>
    <w:rsid w:val="00F0479A"/>
    <w:rsid w:val="00F1551C"/>
    <w:rsid w:val="00F164A0"/>
    <w:rsid w:val="00F21E40"/>
    <w:rsid w:val="00F23848"/>
    <w:rsid w:val="00F26E46"/>
    <w:rsid w:val="00F429BA"/>
    <w:rsid w:val="00F43978"/>
    <w:rsid w:val="00F502C8"/>
    <w:rsid w:val="00F50F5C"/>
    <w:rsid w:val="00F51142"/>
    <w:rsid w:val="00F512BF"/>
    <w:rsid w:val="00F7355D"/>
    <w:rsid w:val="00F80C80"/>
    <w:rsid w:val="00F8315E"/>
    <w:rsid w:val="00F83E14"/>
    <w:rsid w:val="00F8481A"/>
    <w:rsid w:val="00F86A6A"/>
    <w:rsid w:val="00F92244"/>
    <w:rsid w:val="00F940D6"/>
    <w:rsid w:val="00FA0BD2"/>
    <w:rsid w:val="00FA3654"/>
    <w:rsid w:val="00FA493E"/>
    <w:rsid w:val="00FA5B2D"/>
    <w:rsid w:val="00FB3766"/>
    <w:rsid w:val="00FC6D7C"/>
    <w:rsid w:val="00FC7EA9"/>
    <w:rsid w:val="00FE58F4"/>
    <w:rsid w:val="00FF4245"/>
    <w:rsid w:val="00FF7DC3"/>
    <w:rsid w:val="01598034"/>
    <w:rsid w:val="02B0A2AB"/>
    <w:rsid w:val="03C0AAEF"/>
    <w:rsid w:val="09077C75"/>
    <w:rsid w:val="0EF27791"/>
    <w:rsid w:val="148AAB34"/>
    <w:rsid w:val="153C5557"/>
    <w:rsid w:val="1ABC9371"/>
    <w:rsid w:val="1CE021ED"/>
    <w:rsid w:val="1EB4E67D"/>
    <w:rsid w:val="1F72578E"/>
    <w:rsid w:val="20974CD8"/>
    <w:rsid w:val="217AC618"/>
    <w:rsid w:val="225CF91D"/>
    <w:rsid w:val="26B3799F"/>
    <w:rsid w:val="28A37DF5"/>
    <w:rsid w:val="2AA6756D"/>
    <w:rsid w:val="2BA9C396"/>
    <w:rsid w:val="302D1E25"/>
    <w:rsid w:val="30AB415C"/>
    <w:rsid w:val="314C7B26"/>
    <w:rsid w:val="34367710"/>
    <w:rsid w:val="36F5D872"/>
    <w:rsid w:val="3A2DD0EC"/>
    <w:rsid w:val="3E25AF4D"/>
    <w:rsid w:val="4040F4AF"/>
    <w:rsid w:val="417F5A16"/>
    <w:rsid w:val="45CECD1B"/>
    <w:rsid w:val="461AA08C"/>
    <w:rsid w:val="4649D00D"/>
    <w:rsid w:val="46EF2489"/>
    <w:rsid w:val="47CC0119"/>
    <w:rsid w:val="4C2E2C65"/>
    <w:rsid w:val="4D825720"/>
    <w:rsid w:val="4F281212"/>
    <w:rsid w:val="505EB800"/>
    <w:rsid w:val="54829DB8"/>
    <w:rsid w:val="56AAFD76"/>
    <w:rsid w:val="56E5B646"/>
    <w:rsid w:val="572ACD1F"/>
    <w:rsid w:val="5E3390BA"/>
    <w:rsid w:val="5FCDD988"/>
    <w:rsid w:val="60ABA067"/>
    <w:rsid w:val="61015285"/>
    <w:rsid w:val="62C93726"/>
    <w:rsid w:val="630850AF"/>
    <w:rsid w:val="630A28C2"/>
    <w:rsid w:val="6C812BFC"/>
    <w:rsid w:val="6CF97582"/>
    <w:rsid w:val="6D762D1D"/>
    <w:rsid w:val="6EC80F23"/>
    <w:rsid w:val="70D8A4F5"/>
    <w:rsid w:val="71006894"/>
    <w:rsid w:val="7512E8D4"/>
    <w:rsid w:val="77C463E6"/>
  </w:rsids>
  <m:mathPr>
    <m:mathFont m:val="Cambria Math"/>
    <m:brkBin m:val="before"/>
    <m:brkBinSub m:val="--"/>
    <m:smallFrac m:val="0"/>
    <m:dispDef m:val="0"/>
    <m:lMargin m:val="0"/>
    <m:rMargin m:val="0"/>
    <m:defJc m:val="centerGroup"/>
    <m:wrapRight/>
    <m:intLim m:val="subSup"/>
    <m:naryLim m:val="subSup"/>
  </m:mathPr>
  <w:themeFontLang w:val="sv-S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DD6AFEF"/>
  <w15:docId w15:val="{C35DEA72-C9E7-41E2-8FB7-17CDE2518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6F4"/>
    <w:pPr>
      <w:spacing w:after="160" w:line="259" w:lineRule="auto"/>
    </w:pPr>
    <w:rPr>
      <w:rFonts w:eastAsiaTheme="minorHAnsi"/>
      <w:kern w:val="2"/>
      <w:sz w:val="22"/>
      <w:szCs w:val="22"/>
      <w:lang w:eastAsia="en-US"/>
      <w14:ligatures w14:val="standardContextual"/>
    </w:rPr>
  </w:style>
  <w:style w:type="paragraph" w:styleId="Rubrik4">
    <w:name w:val="heading 4"/>
    <w:aliases w:val="Signatur Namn SBO"/>
    <w:next w:val="Signatur"/>
    <w:link w:val="Rubrik4Char"/>
    <w:uiPriority w:val="9"/>
    <w:unhideWhenUsed/>
    <w:qFormat/>
    <w:rsid w:val="005C24FC"/>
    <w:pPr>
      <w:keepNext/>
      <w:keepLines/>
      <w:spacing w:before="200"/>
      <w:outlineLvl w:val="3"/>
    </w:pPr>
    <w:rPr>
      <w:rFonts w:ascii="Source Sans Pro" w:eastAsiaTheme="majorEastAsia" w:hAnsi="Source Sans Pro" w:cstheme="majorBidi"/>
      <w:b/>
      <w:bCs/>
      <w:sz w:val="18"/>
      <w:szCs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verrubbeSBO">
    <w:name w:val="Överrubbe_SBO"/>
    <w:next w:val="RubrikstortunnSBO"/>
    <w:link w:val="verrubbeSBOChar"/>
    <w:qFormat/>
    <w:rsid w:val="00E17B64"/>
    <w:rPr>
      <w:rFonts w:ascii="Source Sans Pro SemiBold" w:hAnsi="Source Sans Pro SemiBold"/>
      <w:bCs/>
      <w:caps/>
      <w:color w:val="009600"/>
      <w:sz w:val="28"/>
      <w:szCs w:val="28"/>
    </w:rPr>
  </w:style>
  <w:style w:type="paragraph" w:customStyle="1" w:styleId="RubrikstortunnSBO">
    <w:name w:val="Rubrik_stor_tunn_SBO"/>
    <w:next w:val="Brd"/>
    <w:qFormat/>
    <w:rsid w:val="00757DD6"/>
    <w:pPr>
      <w:spacing w:before="240" w:after="240"/>
    </w:pPr>
    <w:rPr>
      <w:rFonts w:ascii="Source Sans Pro" w:hAnsi="Source Sans Pro"/>
      <w:sz w:val="46"/>
    </w:rPr>
  </w:style>
  <w:style w:type="paragraph" w:customStyle="1" w:styleId="Brd">
    <w:name w:val="Bröd"/>
    <w:qFormat/>
    <w:rsid w:val="00757DD6"/>
    <w:pPr>
      <w:spacing w:after="260" w:line="300" w:lineRule="exact"/>
    </w:pPr>
    <w:rPr>
      <w:rFonts w:ascii="Source Serif Pro" w:hAnsi="Source Serif Pro"/>
      <w:sz w:val="20"/>
    </w:rPr>
  </w:style>
  <w:style w:type="paragraph" w:customStyle="1" w:styleId="Mellanrubrik">
    <w:name w:val="Mellanrubrik"/>
    <w:qFormat/>
    <w:rsid w:val="008355C1"/>
    <w:pPr>
      <w:spacing w:before="340" w:after="20"/>
    </w:pPr>
    <w:rPr>
      <w:rFonts w:ascii="Source Sans Pro" w:hAnsi="Source Sans Pro"/>
      <w:b/>
      <w:sz w:val="26"/>
      <w:szCs w:val="26"/>
    </w:rPr>
  </w:style>
  <w:style w:type="paragraph" w:customStyle="1" w:styleId="SignaturnamnSBO">
    <w:name w:val="Signatur namn_SBO"/>
    <w:qFormat/>
    <w:rsid w:val="008B051A"/>
    <w:pPr>
      <w:spacing w:before="200"/>
    </w:pPr>
    <w:rPr>
      <w:rFonts w:ascii="Source Sans Pro" w:hAnsi="Source Sans Pro"/>
      <w:b/>
      <w:sz w:val="18"/>
    </w:rPr>
  </w:style>
  <w:style w:type="paragraph" w:customStyle="1" w:styleId="AnvndaretitelSBO">
    <w:name w:val="Användare_titel_SBO"/>
    <w:qFormat/>
    <w:rsid w:val="008B051A"/>
    <w:pPr>
      <w:spacing w:after="40"/>
    </w:pPr>
    <w:rPr>
      <w:rFonts w:ascii="Source Sans Pro" w:hAnsi="Source Sans Pro"/>
      <w:sz w:val="18"/>
    </w:rPr>
  </w:style>
  <w:style w:type="paragraph" w:styleId="Sidhuvud">
    <w:name w:val="header"/>
    <w:basedOn w:val="Normal"/>
    <w:link w:val="SidhuvudChar"/>
    <w:uiPriority w:val="99"/>
    <w:unhideWhenUsed/>
    <w:rsid w:val="00E608A2"/>
    <w:pPr>
      <w:tabs>
        <w:tab w:val="center" w:pos="4536"/>
        <w:tab w:val="right" w:pos="9072"/>
      </w:tabs>
    </w:pPr>
  </w:style>
  <w:style w:type="character" w:customStyle="1" w:styleId="SidhuvudChar">
    <w:name w:val="Sidhuvud Char"/>
    <w:basedOn w:val="Standardstycketeckensnitt"/>
    <w:link w:val="Sidhuvud"/>
    <w:uiPriority w:val="99"/>
    <w:rsid w:val="00E608A2"/>
  </w:style>
  <w:style w:type="paragraph" w:styleId="Sidfot">
    <w:name w:val="footer"/>
    <w:basedOn w:val="Normal"/>
    <w:link w:val="SidfotChar"/>
    <w:uiPriority w:val="99"/>
    <w:unhideWhenUsed/>
    <w:rsid w:val="00E608A2"/>
    <w:pPr>
      <w:tabs>
        <w:tab w:val="center" w:pos="4536"/>
        <w:tab w:val="right" w:pos="9072"/>
      </w:tabs>
    </w:pPr>
  </w:style>
  <w:style w:type="character" w:customStyle="1" w:styleId="SidfotChar">
    <w:name w:val="Sidfot Char"/>
    <w:basedOn w:val="Standardstycketeckensnitt"/>
    <w:link w:val="Sidfot"/>
    <w:uiPriority w:val="99"/>
    <w:rsid w:val="00E608A2"/>
  </w:style>
  <w:style w:type="paragraph" w:styleId="Ballongtext">
    <w:name w:val="Balloon Text"/>
    <w:basedOn w:val="Normal"/>
    <w:link w:val="BallongtextChar"/>
    <w:uiPriority w:val="99"/>
    <w:semiHidden/>
    <w:unhideWhenUsed/>
    <w:rsid w:val="00E608A2"/>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E608A2"/>
    <w:rPr>
      <w:rFonts w:ascii="Lucida Grande" w:hAnsi="Lucida Grande" w:cs="Lucida Grande"/>
      <w:sz w:val="18"/>
      <w:szCs w:val="18"/>
    </w:rPr>
  </w:style>
  <w:style w:type="paragraph" w:customStyle="1" w:styleId="Allmntstyckeformat">
    <w:name w:val="[Allmänt styckeformat]"/>
    <w:basedOn w:val="Normal"/>
    <w:uiPriority w:val="99"/>
    <w:rsid w:val="005C24FC"/>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Rubrik4Char">
    <w:name w:val="Rubrik 4 Char"/>
    <w:aliases w:val="Signatur Namn SBO Char"/>
    <w:basedOn w:val="Standardstycketeckensnitt"/>
    <w:link w:val="Rubrik4"/>
    <w:uiPriority w:val="9"/>
    <w:rsid w:val="005C24FC"/>
    <w:rPr>
      <w:rFonts w:ascii="Source Sans Pro" w:eastAsiaTheme="majorEastAsia" w:hAnsi="Source Sans Pro" w:cstheme="majorBidi"/>
      <w:b/>
      <w:bCs/>
      <w:sz w:val="18"/>
      <w:szCs w:val="18"/>
    </w:rPr>
  </w:style>
  <w:style w:type="paragraph" w:styleId="Signatur">
    <w:name w:val="Signature"/>
    <w:basedOn w:val="Normal"/>
    <w:link w:val="SignaturChar"/>
    <w:uiPriority w:val="99"/>
    <w:semiHidden/>
    <w:unhideWhenUsed/>
    <w:rsid w:val="005C24FC"/>
    <w:pPr>
      <w:ind w:left="4252"/>
    </w:pPr>
  </w:style>
  <w:style w:type="character" w:customStyle="1" w:styleId="SignaturChar">
    <w:name w:val="Signatur Char"/>
    <w:basedOn w:val="Standardstycketeckensnitt"/>
    <w:link w:val="Signatur"/>
    <w:uiPriority w:val="99"/>
    <w:semiHidden/>
    <w:rsid w:val="005C24FC"/>
  </w:style>
  <w:style w:type="paragraph" w:styleId="Rubrik">
    <w:name w:val="Title"/>
    <w:aliases w:val="Avändare titel SBO"/>
    <w:next w:val="Normal"/>
    <w:link w:val="RubrikChar"/>
    <w:uiPriority w:val="10"/>
    <w:qFormat/>
    <w:rsid w:val="005C24FC"/>
    <w:pPr>
      <w:spacing w:after="40"/>
      <w:contextualSpacing/>
    </w:pPr>
    <w:rPr>
      <w:rFonts w:ascii="Source Sans Pro" w:eastAsiaTheme="majorEastAsia" w:hAnsi="Source Sans Pro" w:cstheme="majorBidi"/>
      <w:spacing w:val="5"/>
      <w:kern w:val="28"/>
      <w:sz w:val="18"/>
      <w:szCs w:val="18"/>
    </w:rPr>
  </w:style>
  <w:style w:type="character" w:customStyle="1" w:styleId="RubrikChar">
    <w:name w:val="Rubrik Char"/>
    <w:aliases w:val="Avändare titel SBO Char"/>
    <w:basedOn w:val="Standardstycketeckensnitt"/>
    <w:link w:val="Rubrik"/>
    <w:uiPriority w:val="10"/>
    <w:rsid w:val="005C24FC"/>
    <w:rPr>
      <w:rFonts w:ascii="Source Sans Pro" w:eastAsiaTheme="majorEastAsia" w:hAnsi="Source Sans Pro" w:cstheme="majorBidi"/>
      <w:spacing w:val="5"/>
      <w:kern w:val="28"/>
      <w:sz w:val="18"/>
      <w:szCs w:val="18"/>
    </w:rPr>
  </w:style>
  <w:style w:type="paragraph" w:customStyle="1" w:styleId="Datum-SBO">
    <w:name w:val="Datum-SBO"/>
    <w:basedOn w:val="verrubbeSBO"/>
    <w:link w:val="Datum-SBOChar"/>
    <w:qFormat/>
    <w:rsid w:val="008355C1"/>
    <w:pPr>
      <w:spacing w:after="120"/>
    </w:pPr>
    <w:rPr>
      <w:rFonts w:ascii="Source Sans Pro" w:hAnsi="Source Sans Pro"/>
      <w:color w:val="auto"/>
      <w:sz w:val="20"/>
      <w:szCs w:val="20"/>
    </w:rPr>
  </w:style>
  <w:style w:type="character" w:customStyle="1" w:styleId="verrubbeSBOChar">
    <w:name w:val="Överrubbe_SBO Char"/>
    <w:basedOn w:val="Standardstycketeckensnitt"/>
    <w:link w:val="verrubbeSBO"/>
    <w:rsid w:val="00E17B64"/>
    <w:rPr>
      <w:rFonts w:ascii="Source Sans Pro SemiBold" w:hAnsi="Source Sans Pro SemiBold"/>
      <w:bCs/>
      <w:caps/>
      <w:color w:val="009600"/>
      <w:sz w:val="28"/>
      <w:szCs w:val="28"/>
    </w:rPr>
  </w:style>
  <w:style w:type="character" w:customStyle="1" w:styleId="Datum-SBOChar">
    <w:name w:val="Datum-SBO Char"/>
    <w:basedOn w:val="verrubbeSBOChar"/>
    <w:link w:val="Datum-SBO"/>
    <w:rsid w:val="008355C1"/>
    <w:rPr>
      <w:rFonts w:ascii="Source Sans Pro" w:hAnsi="Source Sans Pro"/>
      <w:bCs/>
      <w:caps/>
      <w:color w:val="009600"/>
      <w:sz w:val="20"/>
      <w:szCs w:val="20"/>
    </w:rPr>
  </w:style>
  <w:style w:type="character" w:styleId="Hyperlnk">
    <w:name w:val="Hyperlink"/>
    <w:basedOn w:val="Standardstycketeckensnitt"/>
    <w:uiPriority w:val="99"/>
    <w:unhideWhenUsed/>
    <w:rsid w:val="00646A2F"/>
    <w:rPr>
      <w:color w:val="0000FF" w:themeColor="hyperlink"/>
      <w:u w:val="single"/>
    </w:rPr>
  </w:style>
  <w:style w:type="character" w:styleId="Olstomnmnande">
    <w:name w:val="Unresolved Mention"/>
    <w:basedOn w:val="Standardstycketeckensnitt"/>
    <w:uiPriority w:val="99"/>
    <w:semiHidden/>
    <w:unhideWhenUsed/>
    <w:rsid w:val="00646A2F"/>
    <w:rPr>
      <w:color w:val="605E5C"/>
      <w:shd w:val="clear" w:color="auto" w:fill="E1DFDD"/>
    </w:rPr>
  </w:style>
  <w:style w:type="paragraph" w:styleId="Liststycke">
    <w:name w:val="List Paragraph"/>
    <w:basedOn w:val="Normal"/>
    <w:uiPriority w:val="34"/>
    <w:qFormat/>
    <w:rsid w:val="001B2092"/>
    <w:pPr>
      <w:spacing w:after="0" w:line="240" w:lineRule="auto"/>
      <w:ind w:left="720"/>
      <w:contextualSpacing/>
    </w:pPr>
    <w:rPr>
      <w:rFonts w:eastAsiaTheme="minorEastAsia"/>
      <w:kern w:val="0"/>
      <w:sz w:val="24"/>
      <w:szCs w:val="24"/>
      <w:lang w:eastAsia="sv-SE"/>
      <w14:ligatures w14:val="none"/>
    </w:rPr>
  </w:style>
  <w:style w:type="table" w:styleId="Tabellrutnt">
    <w:name w:val="Table Grid"/>
    <w:basedOn w:val="Normaltabell"/>
    <w:uiPriority w:val="59"/>
    <w:rsid w:val="00883C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utntstabell4dekorfrg3">
    <w:name w:val="Grid Table 4 Accent 3"/>
    <w:basedOn w:val="Normaltabell"/>
    <w:uiPriority w:val="49"/>
    <w:rsid w:val="00883C2F"/>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Kommentarsreferens">
    <w:name w:val="annotation reference"/>
    <w:basedOn w:val="Standardstycketeckensnitt"/>
    <w:uiPriority w:val="99"/>
    <w:semiHidden/>
    <w:unhideWhenUsed/>
    <w:rsid w:val="00F26E46"/>
    <w:rPr>
      <w:sz w:val="16"/>
      <w:szCs w:val="16"/>
    </w:rPr>
  </w:style>
  <w:style w:type="paragraph" w:styleId="Kommentarer">
    <w:name w:val="annotation text"/>
    <w:basedOn w:val="Normal"/>
    <w:link w:val="KommentarerChar"/>
    <w:uiPriority w:val="99"/>
    <w:unhideWhenUsed/>
    <w:rsid w:val="00F26E46"/>
    <w:pPr>
      <w:spacing w:line="240" w:lineRule="auto"/>
    </w:pPr>
    <w:rPr>
      <w:sz w:val="20"/>
      <w:szCs w:val="20"/>
    </w:rPr>
  </w:style>
  <w:style w:type="character" w:customStyle="1" w:styleId="KommentarerChar">
    <w:name w:val="Kommentarer Char"/>
    <w:basedOn w:val="Standardstycketeckensnitt"/>
    <w:link w:val="Kommentarer"/>
    <w:uiPriority w:val="99"/>
    <w:rsid w:val="00F26E46"/>
    <w:rPr>
      <w:rFonts w:eastAsiaTheme="minorHAnsi"/>
      <w:kern w:val="2"/>
      <w:sz w:val="20"/>
      <w:szCs w:val="20"/>
      <w:lang w:eastAsia="en-US"/>
      <w14:ligatures w14:val="standardContextual"/>
    </w:rPr>
  </w:style>
  <w:style w:type="paragraph" w:styleId="Kommentarsmne">
    <w:name w:val="annotation subject"/>
    <w:basedOn w:val="Kommentarer"/>
    <w:next w:val="Kommentarer"/>
    <w:link w:val="KommentarsmneChar"/>
    <w:uiPriority w:val="99"/>
    <w:semiHidden/>
    <w:unhideWhenUsed/>
    <w:rsid w:val="00F26E46"/>
    <w:rPr>
      <w:b/>
      <w:bCs/>
    </w:rPr>
  </w:style>
  <w:style w:type="character" w:customStyle="1" w:styleId="KommentarsmneChar">
    <w:name w:val="Kommentarsämne Char"/>
    <w:basedOn w:val="KommentarerChar"/>
    <w:link w:val="Kommentarsmne"/>
    <w:uiPriority w:val="99"/>
    <w:semiHidden/>
    <w:rsid w:val="00F26E46"/>
    <w:rPr>
      <w:rFonts w:eastAsiaTheme="minorHAnsi"/>
      <w:b/>
      <w:bCs/>
      <w:kern w:val="2"/>
      <w:sz w:val="20"/>
      <w:szCs w:val="20"/>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ahr\Downloads\Brev%20och%20information%20med%20adressf&#228;lt.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CD799A99372E7439CA5846A97ACB03B" ma:contentTypeVersion="13" ma:contentTypeDescription="Skapa ett nytt dokument." ma:contentTypeScope="" ma:versionID="ef33a5f9b95de5e0808490d0423761e8">
  <xsd:schema xmlns:xsd="http://www.w3.org/2001/XMLSchema" xmlns:xs="http://www.w3.org/2001/XMLSchema" xmlns:p="http://schemas.microsoft.com/office/2006/metadata/properties" xmlns:ns2="48ffc020-6054-4924-8066-ab555fc00ae0" xmlns:ns3="60ce9751-8b1f-4887-8cb2-5807d4137d77" targetNamespace="http://schemas.microsoft.com/office/2006/metadata/properties" ma:root="true" ma:fieldsID="14aa099710060e8336728f2578b07905" ns2:_="" ns3:_="">
    <xsd:import namespace="48ffc020-6054-4924-8066-ab555fc00ae0"/>
    <xsd:import namespace="60ce9751-8b1f-4887-8cb2-5807d4137d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ffc020-6054-4924-8066-ab555fc00a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48fe374c-f34b-469e-bda4-cec36b2cf30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0ce9751-8b1f-4887-8cb2-5807d4137d7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ea38c70-97b4-4981-a79e-b7e7cc3ca453}" ma:internalName="TaxCatchAll" ma:showField="CatchAllData" ma:web="60ce9751-8b1f-4887-8cb2-5807d4137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0ce9751-8b1f-4887-8cb2-5807d4137d77" xsi:nil="true"/>
    <lcf76f155ced4ddcb4097134ff3c332f xmlns="48ffc020-6054-4924-8066-ab555fc00ae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8CE6EA-E966-4AEA-A9F9-DF7E541D3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ffc020-6054-4924-8066-ab555fc00ae0"/>
    <ds:schemaRef ds:uri="60ce9751-8b1f-4887-8cb2-5807d4137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06AA6C-F513-4FFC-9551-E4E1326C565C}">
  <ds:schemaRefs>
    <ds:schemaRef ds:uri="http://schemas.microsoft.com/office/2006/metadata/properties"/>
    <ds:schemaRef ds:uri="http://schemas.microsoft.com/office/infopath/2007/PartnerControls"/>
    <ds:schemaRef ds:uri="60ce9751-8b1f-4887-8cb2-5807d4137d77"/>
    <ds:schemaRef ds:uri="48ffc020-6054-4924-8066-ab555fc00ae0"/>
  </ds:schemaRefs>
</ds:datastoreItem>
</file>

<file path=customXml/itemProps3.xml><?xml version="1.0" encoding="utf-8"?>
<ds:datastoreItem xmlns:ds="http://schemas.openxmlformats.org/officeDocument/2006/customXml" ds:itemID="{141058C9-DDE5-48C2-8F19-FF12B537DC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Brev och information med adressfält</Template>
  <TotalTime>0</TotalTime>
  <Pages>3</Pages>
  <Words>527</Words>
  <Characters>2795</Characters>
  <Application>Microsoft Office Word</Application>
  <DocSecurity>4</DocSecurity>
  <Lines>23</Lines>
  <Paragraphs>6</Paragraphs>
  <ScaleCrop>false</ScaleCrop>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Wordmall - Brev med adressfält</dc:title>
  <dc:subject/>
  <dc:creator>Josefine Ahrling</dc:creator>
  <cp:keywords/>
  <dc:description/>
  <cp:lastModifiedBy>Kristina Svensson</cp:lastModifiedBy>
  <cp:revision>2</cp:revision>
  <cp:lastPrinted>2024-12-18T10:49:00Z</cp:lastPrinted>
  <dcterms:created xsi:type="dcterms:W3CDTF">2026-01-15T10:33:00Z</dcterms:created>
  <dcterms:modified xsi:type="dcterms:W3CDTF">2026-01-15T10:33:00Z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0x0101003CD799A99372E7439CA5846A97ACB03B</vt:lpwstr>
  </property>
  <property fmtid="{D5CDD505-2E9C-101B-9397-08002B2CF9AE}" pid="3" name="sbRoll0">
    <vt:lpwstr/>
  </property>
  <property fmtid="{D5CDD505-2E9C-101B-9397-08002B2CF9AE}" pid="4" name="sbTekniskTyp">
    <vt:lpwstr/>
  </property>
  <property fmtid="{D5CDD505-2E9C-101B-9397-08002B2CF9AE}" pid="5" name="sbAvdelning">
    <vt:lpwstr>24;#Marknad ＆ utveckling|f895ac3c-9b24-4319-9b72-2a41117bcd02</vt:lpwstr>
  </property>
  <property fmtid="{D5CDD505-2E9C-101B-9397-08002B2CF9AE}" pid="6" name="sbFastighetsbeteckning">
    <vt:lpwstr/>
  </property>
  <property fmtid="{D5CDD505-2E9C-101B-9397-08002B2CF9AE}" pid="7" name="me76eac86dda40d09404387473834d16">
    <vt:lpwstr/>
  </property>
  <property fmtid="{D5CDD505-2E9C-101B-9397-08002B2CF9AE}" pid="8" name="sbEnhet">
    <vt:lpwstr>63;#Kommunikation|5522c83a-1a05-4726-82e1-01d051e56ad2</vt:lpwstr>
  </property>
  <property fmtid="{D5CDD505-2E9C-101B-9397-08002B2CF9AE}" pid="9" name="sbDistrikt">
    <vt:lpwstr/>
  </property>
  <property fmtid="{D5CDD505-2E9C-101B-9397-08002B2CF9AE}" pid="10" name="sbTillHGKategori">
    <vt:lpwstr/>
  </property>
  <property fmtid="{D5CDD505-2E9C-101B-9397-08002B2CF9AE}" pid="11" name="sbOmrade">
    <vt:lpwstr/>
  </property>
  <property fmtid="{D5CDD505-2E9C-101B-9397-08002B2CF9AE}" pid="12" name="o1216b75565c49618d7f1d18e6466dbc">
    <vt:lpwstr/>
  </property>
  <property fmtid="{D5CDD505-2E9C-101B-9397-08002B2CF9AE}" pid="13" name="g80117e2a787443caf0886fb7d29e60d">
    <vt:lpwstr/>
  </property>
  <property fmtid="{D5CDD505-2E9C-101B-9397-08002B2CF9AE}" pid="14" name="ec35cdf3bc6d4d0a9cc14941fc1d295a">
    <vt:lpwstr/>
  </property>
  <property fmtid="{D5CDD505-2E9C-101B-9397-08002B2CF9AE}" pid="15" name="g50ffe92995d49bfbadeb9d8e0d1fa74">
    <vt:lpwstr/>
  </property>
  <property fmtid="{D5CDD505-2E9C-101B-9397-08002B2CF9AE}" pid="16" name="pe36b7b6f0b2410cb6e42ae64af2c113">
    <vt:lpwstr/>
  </property>
  <property fmtid="{D5CDD505-2E9C-101B-9397-08002B2CF9AE}" pid="17" name="sbDokumenttyp">
    <vt:lpwstr/>
  </property>
  <property fmtid="{D5CDD505-2E9C-101B-9397-08002B2CF9AE}" pid="18" name="od0e84bd246145359421a0e5a43000be">
    <vt:lpwstr/>
  </property>
  <property fmtid="{D5CDD505-2E9C-101B-9397-08002B2CF9AE}" pid="19" name="MediaServiceImageTags">
    <vt:lpwstr/>
  </property>
  <property fmtid="{D5CDD505-2E9C-101B-9397-08002B2CF9AE}" pid="20" name="sbGiltigTill">
    <vt:filetime>2022-02-28T23:00:00Z</vt:filetime>
  </property>
  <property fmtid="{D5CDD505-2E9C-101B-9397-08002B2CF9AE}" pid="21" name="SharedWithUsers">
    <vt:lpwstr>65;#Åsa Persson</vt:lpwstr>
  </property>
</Properties>
</file>